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2B23D" w14:textId="341174E1" w:rsidR="0041780F" w:rsidRDefault="001F6114" w:rsidP="00E87A89">
      <w:r>
        <w:rPr>
          <w:noProof/>
        </w:rPr>
        <w:drawing>
          <wp:anchor distT="0" distB="0" distL="114300" distR="114300" simplePos="0" relativeHeight="251658240" behindDoc="0" locked="0" layoutInCell="1" allowOverlap="1" wp14:anchorId="27804D07" wp14:editId="17585DC1">
            <wp:simplePos x="0" y="0"/>
            <wp:positionH relativeFrom="column">
              <wp:posOffset>2255902</wp:posOffset>
            </wp:positionH>
            <wp:positionV relativeFrom="paragraph">
              <wp:posOffset>-424180</wp:posOffset>
            </wp:positionV>
            <wp:extent cx="3847718" cy="786034"/>
            <wp:effectExtent l="0" t="0" r="0" b="0"/>
            <wp:wrapNone/>
            <wp:docPr id="4" name="Logo Antwerps Medisch Team vzw" descr="Logo Antwerps Medisch Team vz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Antwerps Medisch Team vzw" descr="Logo Antwerps Medisch Team vz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7718" cy="7860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0017DF16" wp14:editId="2F72277A">
            <wp:simplePos x="0" y="0"/>
            <wp:positionH relativeFrom="column">
              <wp:posOffset>-918845</wp:posOffset>
            </wp:positionH>
            <wp:positionV relativeFrom="paragraph">
              <wp:posOffset>-962660</wp:posOffset>
            </wp:positionV>
            <wp:extent cx="8407400" cy="1788160"/>
            <wp:effectExtent l="0" t="0" r="0" b="0"/>
            <wp:wrapNone/>
            <wp:docPr id="3" name="AMT kopband" descr="AMT kopb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MT kopband" descr="AMT kopba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0" cy="178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17EF5" w14:textId="4973656D" w:rsidR="00B063CF" w:rsidRDefault="00B063CF" w:rsidP="00E87A89">
      <w:pPr>
        <w:rPr>
          <w:sz w:val="20"/>
          <w:szCs w:val="20"/>
        </w:rPr>
      </w:pPr>
    </w:p>
    <w:p w14:paraId="6B06E72E" w14:textId="30D3BAAB" w:rsidR="000B34D3" w:rsidRDefault="000B34D3" w:rsidP="00E87A89">
      <w:pPr>
        <w:rPr>
          <w:sz w:val="20"/>
          <w:szCs w:val="20"/>
        </w:rPr>
      </w:pPr>
    </w:p>
    <w:p w14:paraId="45AD0F7B" w14:textId="62AB60EF" w:rsidR="00E87A89" w:rsidRDefault="00E87A89" w:rsidP="00E87A89">
      <w:pPr>
        <w:rPr>
          <w:sz w:val="20"/>
          <w:szCs w:val="20"/>
        </w:rPr>
      </w:pPr>
    </w:p>
    <w:p w14:paraId="63B296E0" w14:textId="20B3D1F9" w:rsidR="00E87A89" w:rsidRDefault="00E87A89" w:rsidP="00E87A89">
      <w:pPr>
        <w:rPr>
          <w:sz w:val="20"/>
          <w:szCs w:val="20"/>
        </w:rPr>
      </w:pPr>
    </w:p>
    <w:p w14:paraId="2D8B0AB6" w14:textId="77777777" w:rsidR="00E87A89" w:rsidRDefault="00E87A89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8"/>
        <w:gridCol w:w="1714"/>
        <w:gridCol w:w="2833"/>
        <w:gridCol w:w="2735"/>
      </w:tblGrid>
      <w:tr w:rsidR="003D7736" w14:paraId="12CF3217" w14:textId="77777777" w:rsidTr="003D7736">
        <w:tc>
          <w:tcPr>
            <w:tcW w:w="3556" w:type="dxa"/>
            <w:gridSpan w:val="2"/>
            <w:shd w:val="clear" w:color="auto" w:fill="DCE7FA"/>
          </w:tcPr>
          <w:p w14:paraId="5D0EAE15" w14:textId="77777777" w:rsidR="003D7736" w:rsidRPr="00E87A89" w:rsidRDefault="003D7736" w:rsidP="005C7270">
            <w:bookmarkStart w:id="0" w:name="_Hlk11921287"/>
            <w:r w:rsidRPr="00E87A89">
              <w:t>Procedure (SOP)</w:t>
            </w:r>
          </w:p>
        </w:tc>
        <w:tc>
          <w:tcPr>
            <w:tcW w:w="2906" w:type="dxa"/>
            <w:shd w:val="clear" w:color="auto" w:fill="DCE7FA"/>
          </w:tcPr>
          <w:p w14:paraId="70EDB838" w14:textId="4B24A03F" w:rsidR="003D7736" w:rsidRPr="00E87A89" w:rsidRDefault="003D7736" w:rsidP="005C7270">
            <w:r>
              <w:t xml:space="preserve">AMTMS 19-002</w:t>
            </w:r>
          </w:p>
        </w:tc>
        <w:tc>
          <w:tcPr>
            <w:tcW w:w="2826" w:type="dxa"/>
            <w:shd w:val="clear" w:color="auto" w:fill="DCE7FA"/>
          </w:tcPr>
          <w:p w14:paraId="6AC1405D" w14:textId="77777777" w:rsidR="003D7736" w:rsidRPr="00E87A89" w:rsidRDefault="003D7736" w:rsidP="005C7270">
            <w:pPr>
              <w:jc w:val="center"/>
            </w:pPr>
            <w:r w:rsidRPr="00E87A89">
              <w:t>SOP geldig tot</w:t>
            </w:r>
          </w:p>
        </w:tc>
      </w:tr>
      <w:tr w:rsidR="000B34D3" w14:paraId="57969938" w14:textId="77777777" w:rsidTr="005C7270">
        <w:trPr>
          <w:trHeight w:val="567"/>
        </w:trPr>
        <w:tc>
          <w:tcPr>
            <w:tcW w:w="6462" w:type="dxa"/>
            <w:gridSpan w:val="3"/>
            <w:shd w:val="clear" w:color="auto" w:fill="auto"/>
          </w:tcPr>
          <w:p w14:paraId="31C14AF6" w14:textId="281F5D93" w:rsidR="000B34D3" w:rsidRPr="005C7270" w:rsidRDefault="000B34D3" w:rsidP="005C7270">
            <w:pPr>
              <w:jc w:val="both"/>
              <w:rPr>
                <w:b/>
              </w:rPr>
            </w:pPr>
            <w:r w:rsidRPr="005C7270">
              <w:rPr>
                <w:b/>
              </w:rPr>
              <w:t>titel SOP</w:t>
            </w:r>
          </w:p>
        </w:tc>
        <w:tc>
          <w:tcPr>
            <w:tcW w:w="2826" w:type="dxa"/>
            <w:shd w:val="clear" w:color="auto" w:fill="auto"/>
          </w:tcPr>
          <w:p w14:paraId="5F659875" w14:textId="77777777" w:rsidR="000B34D3" w:rsidRPr="005C7270" w:rsidRDefault="000B34D3" w:rsidP="005C7270">
            <w:pPr>
              <w:jc w:val="center"/>
              <w:rPr>
                <w:b/>
              </w:rPr>
            </w:pPr>
          </w:p>
        </w:tc>
      </w:tr>
      <w:tr w:rsidR="005C7270" w14:paraId="0EF38CE1" w14:textId="77777777" w:rsidTr="005C7270">
        <w:tc>
          <w:tcPr>
            <w:tcW w:w="1796" w:type="dxa"/>
            <w:shd w:val="clear" w:color="auto" w:fill="DCE7FA"/>
          </w:tcPr>
          <w:p w14:paraId="4780D595" w14:textId="77777777" w:rsidR="000B34D3" w:rsidRPr="00E87A89" w:rsidRDefault="000B34D3" w:rsidP="005C7270">
            <w:pPr>
              <w:jc w:val="center"/>
            </w:pPr>
            <w:r w:rsidRPr="00E87A89">
              <w:t>Datum goedkeuring SOP</w:t>
            </w:r>
          </w:p>
        </w:tc>
        <w:tc>
          <w:tcPr>
            <w:tcW w:w="1760" w:type="dxa"/>
            <w:shd w:val="clear" w:color="auto" w:fill="DCE7FA"/>
          </w:tcPr>
          <w:p w14:paraId="348E7F9C" w14:textId="77777777" w:rsidR="000B34D3" w:rsidRPr="00E87A89" w:rsidRDefault="000B34D3" w:rsidP="005C7270">
            <w:pPr>
              <w:jc w:val="center"/>
            </w:pPr>
            <w:r w:rsidRPr="00E87A89">
              <w:t>Datum start SOP</w:t>
            </w:r>
          </w:p>
        </w:tc>
        <w:tc>
          <w:tcPr>
            <w:tcW w:w="2906" w:type="dxa"/>
            <w:shd w:val="clear" w:color="auto" w:fill="DCE7FA"/>
          </w:tcPr>
          <w:p w14:paraId="59C24C47" w14:textId="77777777" w:rsidR="000B34D3" w:rsidRPr="00E87A89" w:rsidRDefault="000B34D3" w:rsidP="005C7270">
            <w:pPr>
              <w:jc w:val="center"/>
            </w:pPr>
            <w:r w:rsidRPr="00E87A89">
              <w:t>Goedkeurder (functie)</w:t>
            </w:r>
          </w:p>
        </w:tc>
        <w:tc>
          <w:tcPr>
            <w:tcW w:w="2826" w:type="dxa"/>
            <w:shd w:val="clear" w:color="auto" w:fill="DCE7FA"/>
          </w:tcPr>
          <w:p w14:paraId="0DF51A03" w14:textId="01A46919" w:rsidR="000B34D3" w:rsidRPr="00E87A89" w:rsidRDefault="00F84348" w:rsidP="005C7270">
            <w:pPr>
              <w:jc w:val="center"/>
            </w:pPr>
            <w:r w:rsidRPr="00E87A89">
              <w:t>Eigenaar</w:t>
            </w:r>
            <w:r w:rsidR="000B34D3" w:rsidRPr="00E87A89">
              <w:t xml:space="preserve"> (functie)</w:t>
            </w:r>
          </w:p>
        </w:tc>
      </w:tr>
      <w:tr w:rsidR="005C7270" w14:paraId="7E27E9E9" w14:textId="77777777" w:rsidTr="005C7270">
        <w:tc>
          <w:tcPr>
            <w:tcW w:w="1796" w:type="dxa"/>
            <w:shd w:val="clear" w:color="auto" w:fill="auto"/>
          </w:tcPr>
          <w:p w14:paraId="30705886" w14:textId="77777777" w:rsidR="000B34D3" w:rsidRPr="00E87A89" w:rsidRDefault="000B34D3" w:rsidP="005C7270">
            <w:pPr>
              <w:jc w:val="center"/>
            </w:pPr>
          </w:p>
        </w:tc>
        <w:tc>
          <w:tcPr>
            <w:tcW w:w="1760" w:type="dxa"/>
            <w:shd w:val="clear" w:color="auto" w:fill="auto"/>
          </w:tcPr>
          <w:p w14:paraId="6100DCC7" w14:textId="77777777" w:rsidR="000B34D3" w:rsidRPr="00E87A89" w:rsidRDefault="000B34D3" w:rsidP="005C7270">
            <w:pPr>
              <w:jc w:val="center"/>
            </w:pPr>
          </w:p>
        </w:tc>
        <w:tc>
          <w:tcPr>
            <w:tcW w:w="2906" w:type="dxa"/>
            <w:shd w:val="clear" w:color="auto" w:fill="auto"/>
          </w:tcPr>
          <w:p w14:paraId="79229ECC" w14:textId="77777777" w:rsidR="000B34D3" w:rsidRPr="00E87A89" w:rsidRDefault="000B34D3" w:rsidP="005C7270"/>
        </w:tc>
        <w:tc>
          <w:tcPr>
            <w:tcW w:w="2826" w:type="dxa"/>
            <w:shd w:val="clear" w:color="auto" w:fill="auto"/>
          </w:tcPr>
          <w:p w14:paraId="4032F684" w14:textId="77777777" w:rsidR="000B34D3" w:rsidRPr="00E87A89" w:rsidRDefault="000B34D3" w:rsidP="005C7270"/>
        </w:tc>
      </w:tr>
      <w:bookmarkEnd w:id="0"/>
    </w:tbl>
    <w:p w14:paraId="2C4ACA9A" w14:textId="138A2149" w:rsidR="00E87A89" w:rsidRDefault="00E87A89" w:rsidP="00AC4974"/>
    <w:p w14:paraId="352B97EE" w14:textId="77777777" w:rsidR="00336C22" w:rsidRDefault="00336C22" w:rsidP="00AC4974"/>
    <w:p w14:paraId="27134207" w14:textId="1EF4B184" w:rsidR="00E87A89" w:rsidRPr="00E87A89" w:rsidRDefault="00E87A89" w:rsidP="00AC4974">
      <w:pPr>
        <w:pStyle w:val="Titelniveau1"/>
      </w:pPr>
      <w:r w:rsidRPr="00E87A89">
        <w:t>Doel SOP</w:t>
      </w:r>
    </w:p>
    <w:p w14:paraId="28D8C46F" w14:textId="6BDBECC4" w:rsidR="00E87A89" w:rsidRDefault="00AC4974" w:rsidP="00AC4974">
      <w:r>
        <w:t>Wat is</w:t>
      </w:r>
      <w:r w:rsidR="00E87A89">
        <w:t xml:space="preserve"> het doel van de </w:t>
      </w:r>
      <w:r w:rsidR="00D372D9">
        <w:t>procedure</w:t>
      </w:r>
      <w:r w:rsidR="00E87A89" w:rsidRPr="00E87A89">
        <w:t>?</w:t>
      </w:r>
    </w:p>
    <w:p w14:paraId="7C51F552" w14:textId="7B62B03D" w:rsidR="00E87A89" w:rsidRDefault="00E87A89" w:rsidP="00E87A89"/>
    <w:p w14:paraId="14100C7F" w14:textId="0384A161" w:rsidR="00E87A89" w:rsidRDefault="0092277E" w:rsidP="0092277E">
      <w:pPr>
        <w:tabs>
          <w:tab w:val="left" w:pos="5160"/>
        </w:tabs>
      </w:pPr>
      <w:r>
        <w:tab/>
      </w:r>
    </w:p>
    <w:p w14:paraId="35C70086" w14:textId="77777777" w:rsidR="00E87A89" w:rsidRPr="00E87A89" w:rsidRDefault="00E87A89" w:rsidP="00E87A89">
      <w:pPr>
        <w:pStyle w:val="Titelniveau1"/>
      </w:pPr>
      <w:r w:rsidRPr="00E87A89">
        <w:t>Doelgroep SOP</w:t>
      </w:r>
    </w:p>
    <w:p w14:paraId="2E6BDF4F" w14:textId="1A2EFDA1" w:rsidR="00E87A89" w:rsidRPr="00E87A89" w:rsidRDefault="00E87A89" w:rsidP="00E87A89">
      <w:r w:rsidRPr="00E87A89">
        <w:t xml:space="preserve">Voor wie is de </w:t>
      </w:r>
      <w:r w:rsidR="00D372D9">
        <w:t>procedure</w:t>
      </w:r>
      <w:r w:rsidR="00D372D9" w:rsidRPr="00E87A89">
        <w:t xml:space="preserve"> </w:t>
      </w:r>
      <w:r w:rsidRPr="00E87A89">
        <w:t>van toepassing?</w:t>
      </w:r>
    </w:p>
    <w:p w14:paraId="1AF4A0BC" w14:textId="77777777" w:rsidR="00E87A89" w:rsidRDefault="00E87A89" w:rsidP="00E87A89"/>
    <w:p w14:paraId="1B3491C2" w14:textId="77777777" w:rsidR="00E87A89" w:rsidRPr="00E87A89" w:rsidRDefault="00E87A89" w:rsidP="00E87A89"/>
    <w:p w14:paraId="557B788F" w14:textId="06E0C8C6" w:rsidR="004022B7" w:rsidRPr="00E87A89" w:rsidRDefault="00E87A89" w:rsidP="00E87A89">
      <w:pPr>
        <w:pStyle w:val="Titelniveau1"/>
      </w:pPr>
      <w:r>
        <w:t>Extra informatie</w:t>
      </w:r>
      <w:r w:rsidR="004022B7" w:rsidRPr="00E87A89">
        <w:t xml:space="preserve"> SOP</w:t>
      </w:r>
    </w:p>
    <w:p w14:paraId="6FDD35E7" w14:textId="6A471572" w:rsidR="00E87A89" w:rsidRDefault="00AC4974" w:rsidP="00E87A89">
      <w:r>
        <w:t>Is</w:t>
      </w:r>
      <w:r w:rsidR="00E87A89">
        <w:t xml:space="preserve"> </w:t>
      </w:r>
      <w:r>
        <w:t xml:space="preserve">er </w:t>
      </w:r>
      <w:r w:rsidR="00E87A89">
        <w:t>eventuele extra informatie zoals:</w:t>
      </w:r>
    </w:p>
    <w:p w14:paraId="3CEBC93E" w14:textId="77777777" w:rsidR="00E87A89" w:rsidRDefault="00E87A89" w:rsidP="00E87A89">
      <w:pPr>
        <w:numPr>
          <w:ilvl w:val="0"/>
          <w:numId w:val="3"/>
        </w:numPr>
      </w:pPr>
      <w:r>
        <w:t>relevante achtergrondinformatie;</w:t>
      </w:r>
    </w:p>
    <w:p w14:paraId="7CCCF79D" w14:textId="10D687ED" w:rsidR="004022B7" w:rsidRDefault="00E87A89" w:rsidP="00E87A89">
      <w:pPr>
        <w:numPr>
          <w:ilvl w:val="0"/>
          <w:numId w:val="3"/>
        </w:numPr>
      </w:pPr>
      <w:r>
        <w:t xml:space="preserve">verwijzing naar </w:t>
      </w:r>
      <w:r w:rsidR="00AC4974">
        <w:t xml:space="preserve">referenties zoals </w:t>
      </w:r>
      <w:r>
        <w:t>wetteksten;</w:t>
      </w:r>
    </w:p>
    <w:p w14:paraId="4ECF5DF8" w14:textId="00DA3B98" w:rsidR="00E87A89" w:rsidRPr="00E87A89" w:rsidRDefault="00E87A89" w:rsidP="00E87A89">
      <w:pPr>
        <w:numPr>
          <w:ilvl w:val="0"/>
          <w:numId w:val="3"/>
        </w:numPr>
      </w:pPr>
      <w:r>
        <w:t xml:space="preserve">andere betrokken </w:t>
      </w:r>
      <w:r w:rsidRPr="00E87A89">
        <w:t xml:space="preserve">procedures/werkinstructies </w:t>
      </w:r>
      <w:r w:rsidR="00277C4C">
        <w:t>met een</w:t>
      </w:r>
      <w:r w:rsidRPr="00E87A89">
        <w:t xml:space="preserve"> link </w:t>
      </w:r>
      <w:r w:rsidR="00277C4C">
        <w:t xml:space="preserve">naar </w:t>
      </w:r>
      <w:r w:rsidRPr="00E87A89">
        <w:t>de procedure</w:t>
      </w:r>
      <w:r w:rsidR="00AC4974">
        <w:t>?</w:t>
      </w:r>
    </w:p>
    <w:p w14:paraId="5E4430ED" w14:textId="77777777" w:rsidR="004022B7" w:rsidRPr="00E87A89" w:rsidRDefault="004022B7" w:rsidP="00E87A89"/>
    <w:p w14:paraId="7915EDB4" w14:textId="77777777" w:rsidR="004022B7" w:rsidRPr="00E87A89" w:rsidRDefault="004022B7" w:rsidP="00E87A89"/>
    <w:p w14:paraId="0850EC1A" w14:textId="77777777" w:rsidR="004022B7" w:rsidRPr="00E87A89" w:rsidRDefault="004022B7" w:rsidP="00E87A89">
      <w:pPr>
        <w:pStyle w:val="Titelniveau1"/>
      </w:pPr>
      <w:r w:rsidRPr="00E87A89">
        <w:t>Toepassingsgebied SOP</w:t>
      </w:r>
    </w:p>
    <w:p w14:paraId="237E48C9" w14:textId="6E34A780" w:rsidR="004022B7" w:rsidRPr="00E87A89" w:rsidRDefault="00AC4974" w:rsidP="00E87A89">
      <w:r>
        <w:t>Waar</w:t>
      </w:r>
      <w:r w:rsidR="007109C4">
        <w:t>, wanneer</w:t>
      </w:r>
      <w:r>
        <w:t xml:space="preserve"> </w:t>
      </w:r>
      <w:r w:rsidR="007109C4">
        <w:t xml:space="preserve">en/of door wie </w:t>
      </w:r>
      <w:r>
        <w:t xml:space="preserve">wordt de </w:t>
      </w:r>
      <w:r w:rsidR="00D372D9">
        <w:t xml:space="preserve">procedure </w:t>
      </w:r>
      <w:r>
        <w:t>toegepast?</w:t>
      </w:r>
    </w:p>
    <w:p w14:paraId="3EBB16BC" w14:textId="77777777" w:rsidR="004022B7" w:rsidRPr="00E87A89" w:rsidRDefault="004022B7" w:rsidP="00E87A89"/>
    <w:p w14:paraId="2A63FF14" w14:textId="77777777" w:rsidR="004022B7" w:rsidRPr="00E87A89" w:rsidRDefault="004022B7" w:rsidP="00E87A89"/>
    <w:p w14:paraId="593D7D14" w14:textId="22B8EFEC" w:rsidR="004022B7" w:rsidRPr="00E87A89" w:rsidRDefault="004022B7" w:rsidP="00E87A89">
      <w:pPr>
        <w:pStyle w:val="Titelniveau1"/>
      </w:pPr>
      <w:r w:rsidRPr="00E87A89">
        <w:t>Uitzonderingen SOP</w:t>
      </w:r>
    </w:p>
    <w:p w14:paraId="7CA26C7F" w14:textId="1976F61E" w:rsidR="00AC4974" w:rsidRDefault="00AC4974" w:rsidP="0034457A">
      <w:r>
        <w:t>Zijn er</w:t>
      </w:r>
      <w:r w:rsidR="004022B7" w:rsidRPr="00E87A89">
        <w:t xml:space="preserve"> eventuele uitzonderingen</w:t>
      </w:r>
      <w:r>
        <w:t xml:space="preserve"> op de </w:t>
      </w:r>
      <w:r w:rsidR="00D372D9">
        <w:t>procedure</w:t>
      </w:r>
      <w:r>
        <w:t>?</w:t>
      </w:r>
      <w:r w:rsidR="00277C4C">
        <w:t xml:space="preserve"> </w:t>
      </w:r>
      <w:r w:rsidR="007109C4">
        <w:t>Indien niet</w:t>
      </w:r>
      <w:r w:rsidR="00277C4C">
        <w:t xml:space="preserve"> volstaat “Niet van toepassing.”</w:t>
      </w:r>
    </w:p>
    <w:p w14:paraId="30843907" w14:textId="45F22580" w:rsidR="00AC4974" w:rsidRDefault="00AC4974" w:rsidP="00E87A89">
      <w:pPr>
        <w:tabs>
          <w:tab w:val="left" w:pos="1692"/>
        </w:tabs>
      </w:pPr>
    </w:p>
    <w:p w14:paraId="75956D0C" w14:textId="77777777" w:rsidR="007109C4" w:rsidRDefault="007109C4" w:rsidP="00E87A89">
      <w:pPr>
        <w:tabs>
          <w:tab w:val="left" w:pos="1692"/>
        </w:tabs>
      </w:pPr>
    </w:p>
    <w:p w14:paraId="22EA7553" w14:textId="670FD17F" w:rsidR="00AC4974" w:rsidRDefault="00AC4974" w:rsidP="00AC4974">
      <w:pPr>
        <w:pStyle w:val="Titelniveau1"/>
      </w:pPr>
      <w:r>
        <w:t>Referentiedocumenten SOP</w:t>
      </w:r>
    </w:p>
    <w:p w14:paraId="4B70AA78" w14:textId="77777777" w:rsidR="007109C4" w:rsidRPr="00E87A89" w:rsidRDefault="007109C4" w:rsidP="007109C4">
      <w:r>
        <w:t>Welke</w:t>
      </w:r>
      <w:r w:rsidR="00AC4974">
        <w:t xml:space="preserve"> documenten zijn relevant </w:t>
      </w:r>
      <w:r>
        <w:t>voor</w:t>
      </w:r>
      <w:r w:rsidR="00AC4974">
        <w:t xml:space="preserve"> de procedure (bijvoorbeeld controlelijst “abc v1.00”</w:t>
      </w:r>
      <w:r>
        <w:t>? Indien er geen zijn volstaat “Niet van toepassing.”</w:t>
      </w:r>
    </w:p>
    <w:p w14:paraId="3C488A65" w14:textId="77777777" w:rsidR="007109C4" w:rsidRDefault="007109C4" w:rsidP="007109C4">
      <w:pPr>
        <w:numPr>
          <w:ilvl w:val="0"/>
          <w:numId w:val="3"/>
        </w:numPr>
      </w:pPr>
    </w:p>
    <w:p w14:paraId="17A3B5F0" w14:textId="1D7C7A68" w:rsidR="00AC4974" w:rsidRDefault="00AC4974" w:rsidP="00AC4974"/>
    <w:p w14:paraId="121DF91C" w14:textId="77777777" w:rsidR="00AC4974" w:rsidRPr="00E87A89" w:rsidRDefault="00AC4974" w:rsidP="00E87A89">
      <w:pPr>
        <w:tabs>
          <w:tab w:val="left" w:pos="1692"/>
        </w:tabs>
      </w:pPr>
    </w:p>
    <w:p w14:paraId="158744C8" w14:textId="0CE9B00D" w:rsidR="004022B7" w:rsidRPr="00E87A89" w:rsidRDefault="00AC4974" w:rsidP="00336C22">
      <w:pPr>
        <w:pStyle w:val="Titelniveau1"/>
      </w:pPr>
      <w:r>
        <w:br w:type="page"/>
      </w:r>
      <w:r w:rsidR="004022B7" w:rsidRPr="00E87A89">
        <w:lastRenderedPageBreak/>
        <w:t>Procedure (SOP)</w:t>
      </w:r>
    </w:p>
    <w:p w14:paraId="0166580B" w14:textId="77777777" w:rsidR="004022B7" w:rsidRPr="00E87A89" w:rsidRDefault="004022B7" w:rsidP="00E87A89">
      <w:pPr>
        <w:tabs>
          <w:tab w:val="left" w:pos="1692"/>
        </w:tabs>
      </w:pPr>
      <w:r w:rsidRPr="00E87A89">
        <w:t>Beschrijf de procedure in duidelijke stappen.</w:t>
      </w:r>
    </w:p>
    <w:p w14:paraId="4E4C57FD" w14:textId="77777777" w:rsidR="004022B7" w:rsidRPr="00E87A89" w:rsidRDefault="004022B7" w:rsidP="00E87A89">
      <w:pPr>
        <w:tabs>
          <w:tab w:val="left" w:pos="1692"/>
        </w:tabs>
      </w:pPr>
      <w:r w:rsidRPr="00E87A89">
        <w:t>Je verhoogt de leesbaarheid door bijvoorbeeld het gebruik van:</w:t>
      </w:r>
    </w:p>
    <w:p w14:paraId="61D87560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stroomdiagram;</w:t>
      </w:r>
    </w:p>
    <w:p w14:paraId="481BE1D4" w14:textId="5C761E67" w:rsidR="004022B7" w:rsidRPr="00E87A89" w:rsidRDefault="00336C22" w:rsidP="00ED1A15">
      <w:pPr>
        <w:numPr>
          <w:ilvl w:val="0"/>
          <w:numId w:val="3"/>
        </w:numPr>
      </w:pPr>
      <w:r>
        <w:t>opsommingstekens</w:t>
      </w:r>
      <w:r w:rsidR="004022B7" w:rsidRPr="00E87A89">
        <w:t>;</w:t>
      </w:r>
    </w:p>
    <w:p w14:paraId="70B368D1" w14:textId="77777777" w:rsidR="004022B7" w:rsidRPr="00E87A89" w:rsidRDefault="004022B7" w:rsidP="00ED1A15">
      <w:pPr>
        <w:numPr>
          <w:ilvl w:val="0"/>
          <w:numId w:val="3"/>
        </w:numPr>
      </w:pPr>
      <w:r w:rsidRPr="00E87A89">
        <w:t>een nummering.</w:t>
      </w:r>
    </w:p>
    <w:p w14:paraId="1272E9FC" w14:textId="77777777" w:rsidR="004022B7" w:rsidRPr="00E87A89" w:rsidRDefault="004022B7" w:rsidP="00E87A89">
      <w:pPr>
        <w:tabs>
          <w:tab w:val="left" w:pos="1692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89"/>
        <w:gridCol w:w="649"/>
        <w:gridCol w:w="6322"/>
      </w:tblGrid>
      <w:tr w:rsidR="00AC4974" w14:paraId="73DD7DAA" w14:textId="77777777" w:rsidTr="00AC4974">
        <w:tc>
          <w:tcPr>
            <w:tcW w:w="2094" w:type="dxa"/>
            <w:shd w:val="clear" w:color="auto" w:fill="DCE7FA"/>
          </w:tcPr>
          <w:p w14:paraId="68FD80F5" w14:textId="77777777" w:rsidR="00AC4974" w:rsidRDefault="00AC4974" w:rsidP="00537A89">
            <w:r>
              <w:t>Verantwoordelijke (functie)</w:t>
            </w:r>
          </w:p>
        </w:tc>
        <w:tc>
          <w:tcPr>
            <w:tcW w:w="615" w:type="dxa"/>
            <w:shd w:val="clear" w:color="auto" w:fill="DCE7FA"/>
          </w:tcPr>
          <w:p w14:paraId="49C4E041" w14:textId="7C19D7A1" w:rsidR="00AC4974" w:rsidRDefault="00AC4974" w:rsidP="00537A89">
            <w:r>
              <w:t>Stap</w:t>
            </w:r>
          </w:p>
        </w:tc>
        <w:tc>
          <w:tcPr>
            <w:tcW w:w="6579" w:type="dxa"/>
            <w:shd w:val="clear" w:color="auto" w:fill="DCE7FA"/>
          </w:tcPr>
          <w:p w14:paraId="6049375B" w14:textId="5F94DBB2" w:rsidR="00AC4974" w:rsidRDefault="00AC4974" w:rsidP="00537A89">
            <w:r>
              <w:t>Actie</w:t>
            </w:r>
          </w:p>
        </w:tc>
      </w:tr>
      <w:tr w:rsidR="00AC4974" w14:paraId="37B54294" w14:textId="77777777" w:rsidTr="00AC4974">
        <w:tc>
          <w:tcPr>
            <w:tcW w:w="2094" w:type="dxa"/>
            <w:shd w:val="clear" w:color="auto" w:fill="auto"/>
          </w:tcPr>
          <w:p w14:paraId="132ADA46" w14:textId="77777777" w:rsidR="00AC4974" w:rsidRDefault="00AC4974" w:rsidP="00537A89"/>
        </w:tc>
        <w:tc>
          <w:tcPr>
            <w:tcW w:w="615" w:type="dxa"/>
          </w:tcPr>
          <w:p w14:paraId="6026ABF6" w14:textId="34CA2E7C" w:rsidR="00AC4974" w:rsidRDefault="007109C4" w:rsidP="007109C4">
            <w:pPr>
              <w:jc w:val="center"/>
            </w:pPr>
            <w:r>
              <w:t>1</w:t>
            </w:r>
          </w:p>
        </w:tc>
        <w:tc>
          <w:tcPr>
            <w:tcW w:w="6579" w:type="dxa"/>
            <w:shd w:val="clear" w:color="auto" w:fill="auto"/>
          </w:tcPr>
          <w:p w14:paraId="6E04581D" w14:textId="05B732DB" w:rsidR="00AC4974" w:rsidRDefault="00AC4974" w:rsidP="00537A89"/>
        </w:tc>
      </w:tr>
      <w:tr w:rsidR="00AC4974" w14:paraId="68C814BF" w14:textId="77777777" w:rsidTr="00AC4974">
        <w:tc>
          <w:tcPr>
            <w:tcW w:w="2094" w:type="dxa"/>
            <w:shd w:val="clear" w:color="auto" w:fill="auto"/>
          </w:tcPr>
          <w:p w14:paraId="3FC7ECED" w14:textId="77777777" w:rsidR="00AC4974" w:rsidRDefault="00AC4974" w:rsidP="00537A89"/>
        </w:tc>
        <w:tc>
          <w:tcPr>
            <w:tcW w:w="615" w:type="dxa"/>
          </w:tcPr>
          <w:p w14:paraId="5E3355FD" w14:textId="4B66154D" w:rsidR="00AC4974" w:rsidRDefault="007109C4" w:rsidP="007109C4">
            <w:pPr>
              <w:jc w:val="center"/>
            </w:pPr>
            <w:r>
              <w:t>2</w:t>
            </w:r>
          </w:p>
        </w:tc>
        <w:tc>
          <w:tcPr>
            <w:tcW w:w="6579" w:type="dxa"/>
            <w:shd w:val="clear" w:color="auto" w:fill="auto"/>
          </w:tcPr>
          <w:p w14:paraId="73D90CAC" w14:textId="18DFD677" w:rsidR="00AC4974" w:rsidRDefault="00AC4974" w:rsidP="00537A89"/>
        </w:tc>
      </w:tr>
      <w:tr w:rsidR="00AC4974" w14:paraId="1D138D37" w14:textId="77777777" w:rsidTr="00AC4974">
        <w:tc>
          <w:tcPr>
            <w:tcW w:w="2094" w:type="dxa"/>
            <w:shd w:val="clear" w:color="auto" w:fill="auto"/>
          </w:tcPr>
          <w:p w14:paraId="5ED0E3BD" w14:textId="77777777" w:rsidR="00AC4974" w:rsidRDefault="00AC4974" w:rsidP="00537A89"/>
        </w:tc>
        <w:tc>
          <w:tcPr>
            <w:tcW w:w="615" w:type="dxa"/>
          </w:tcPr>
          <w:p w14:paraId="1AF25A9E" w14:textId="264C050A" w:rsidR="00AC4974" w:rsidRDefault="007109C4" w:rsidP="007109C4">
            <w:pPr>
              <w:jc w:val="center"/>
            </w:pPr>
            <w:r>
              <w:t>3</w:t>
            </w:r>
          </w:p>
        </w:tc>
        <w:tc>
          <w:tcPr>
            <w:tcW w:w="6579" w:type="dxa"/>
            <w:shd w:val="clear" w:color="auto" w:fill="auto"/>
          </w:tcPr>
          <w:p w14:paraId="0EBDA946" w14:textId="2069EE94" w:rsidR="00AC4974" w:rsidRDefault="00AC4974" w:rsidP="00537A89"/>
        </w:tc>
      </w:tr>
      <w:tr w:rsidR="00AC4974" w14:paraId="2450119D" w14:textId="77777777" w:rsidTr="00AC4974">
        <w:tc>
          <w:tcPr>
            <w:tcW w:w="2094" w:type="dxa"/>
            <w:shd w:val="clear" w:color="auto" w:fill="auto"/>
          </w:tcPr>
          <w:p w14:paraId="121D45F5" w14:textId="77777777" w:rsidR="00AC4974" w:rsidRDefault="00AC4974" w:rsidP="00537A89"/>
        </w:tc>
        <w:tc>
          <w:tcPr>
            <w:tcW w:w="615" w:type="dxa"/>
          </w:tcPr>
          <w:p w14:paraId="224D55EC" w14:textId="4D6A10D9" w:rsidR="00AC4974" w:rsidRDefault="007109C4" w:rsidP="007109C4">
            <w:pPr>
              <w:jc w:val="center"/>
            </w:pPr>
            <w:r>
              <w:t>4</w:t>
            </w:r>
          </w:p>
        </w:tc>
        <w:tc>
          <w:tcPr>
            <w:tcW w:w="6579" w:type="dxa"/>
            <w:shd w:val="clear" w:color="auto" w:fill="auto"/>
          </w:tcPr>
          <w:p w14:paraId="08118CB8" w14:textId="159578F0" w:rsidR="00AC4974" w:rsidRDefault="00AC4974" w:rsidP="00537A89"/>
        </w:tc>
      </w:tr>
      <w:tr w:rsidR="00AC4974" w14:paraId="68AA19FC" w14:textId="77777777" w:rsidTr="00AC4974">
        <w:tc>
          <w:tcPr>
            <w:tcW w:w="2094" w:type="dxa"/>
            <w:shd w:val="clear" w:color="auto" w:fill="auto"/>
          </w:tcPr>
          <w:p w14:paraId="2EC0724D" w14:textId="77777777" w:rsidR="00AC4974" w:rsidRDefault="00AC4974" w:rsidP="00537A89"/>
        </w:tc>
        <w:tc>
          <w:tcPr>
            <w:tcW w:w="615" w:type="dxa"/>
          </w:tcPr>
          <w:p w14:paraId="78F25751" w14:textId="791521DB" w:rsidR="00AC4974" w:rsidRDefault="007109C4" w:rsidP="007109C4">
            <w:pPr>
              <w:jc w:val="center"/>
            </w:pPr>
            <w:r>
              <w:t>5</w:t>
            </w:r>
          </w:p>
        </w:tc>
        <w:tc>
          <w:tcPr>
            <w:tcW w:w="6579" w:type="dxa"/>
            <w:shd w:val="clear" w:color="auto" w:fill="auto"/>
          </w:tcPr>
          <w:p w14:paraId="27EDCBA4" w14:textId="177EDD09" w:rsidR="00AC4974" w:rsidRDefault="00AC4974" w:rsidP="00537A89"/>
        </w:tc>
      </w:tr>
      <w:tr w:rsidR="00AC4974" w14:paraId="490F9FCF" w14:textId="77777777" w:rsidTr="00AC4974">
        <w:tc>
          <w:tcPr>
            <w:tcW w:w="2094" w:type="dxa"/>
            <w:shd w:val="clear" w:color="auto" w:fill="auto"/>
          </w:tcPr>
          <w:p w14:paraId="60B3B65B" w14:textId="77777777" w:rsidR="00AC4974" w:rsidRDefault="00AC4974" w:rsidP="00537A89"/>
        </w:tc>
        <w:tc>
          <w:tcPr>
            <w:tcW w:w="615" w:type="dxa"/>
          </w:tcPr>
          <w:p w14:paraId="57843D6B" w14:textId="3AC0C446" w:rsidR="00AC4974" w:rsidRDefault="007109C4" w:rsidP="007109C4">
            <w:pPr>
              <w:jc w:val="center"/>
            </w:pPr>
            <w:r>
              <w:t>6</w:t>
            </w:r>
          </w:p>
        </w:tc>
        <w:tc>
          <w:tcPr>
            <w:tcW w:w="6579" w:type="dxa"/>
            <w:shd w:val="clear" w:color="auto" w:fill="auto"/>
          </w:tcPr>
          <w:p w14:paraId="6967AAC8" w14:textId="6B989475" w:rsidR="00AC4974" w:rsidRDefault="00AC4974" w:rsidP="00537A89"/>
        </w:tc>
      </w:tr>
      <w:tr w:rsidR="007109C4" w14:paraId="36917F53" w14:textId="77777777" w:rsidTr="00AC4974">
        <w:tc>
          <w:tcPr>
            <w:tcW w:w="2094" w:type="dxa"/>
            <w:shd w:val="clear" w:color="auto" w:fill="auto"/>
          </w:tcPr>
          <w:p w14:paraId="10241972" w14:textId="77777777" w:rsidR="007109C4" w:rsidRDefault="007109C4" w:rsidP="00537A89"/>
        </w:tc>
        <w:tc>
          <w:tcPr>
            <w:tcW w:w="615" w:type="dxa"/>
          </w:tcPr>
          <w:p w14:paraId="53F0D400" w14:textId="1B1BA6DC" w:rsidR="007109C4" w:rsidRDefault="007109C4" w:rsidP="007109C4">
            <w:pPr>
              <w:jc w:val="center"/>
            </w:pPr>
            <w:r>
              <w:t>7</w:t>
            </w:r>
          </w:p>
        </w:tc>
        <w:tc>
          <w:tcPr>
            <w:tcW w:w="6579" w:type="dxa"/>
            <w:shd w:val="clear" w:color="auto" w:fill="auto"/>
          </w:tcPr>
          <w:p w14:paraId="5901D692" w14:textId="77777777" w:rsidR="007109C4" w:rsidRDefault="007109C4" w:rsidP="00537A89"/>
        </w:tc>
      </w:tr>
      <w:tr w:rsidR="007109C4" w14:paraId="1362DF20" w14:textId="77777777" w:rsidTr="00AC4974">
        <w:tc>
          <w:tcPr>
            <w:tcW w:w="2094" w:type="dxa"/>
            <w:shd w:val="clear" w:color="auto" w:fill="auto"/>
          </w:tcPr>
          <w:p w14:paraId="06CE564B" w14:textId="77777777" w:rsidR="007109C4" w:rsidRDefault="007109C4" w:rsidP="00537A89"/>
        </w:tc>
        <w:tc>
          <w:tcPr>
            <w:tcW w:w="615" w:type="dxa"/>
          </w:tcPr>
          <w:p w14:paraId="34D12522" w14:textId="0EDD0251" w:rsidR="007109C4" w:rsidRDefault="007109C4" w:rsidP="007109C4">
            <w:pPr>
              <w:jc w:val="center"/>
            </w:pPr>
            <w:r>
              <w:t>8</w:t>
            </w:r>
          </w:p>
        </w:tc>
        <w:tc>
          <w:tcPr>
            <w:tcW w:w="6579" w:type="dxa"/>
            <w:shd w:val="clear" w:color="auto" w:fill="auto"/>
          </w:tcPr>
          <w:p w14:paraId="568A516E" w14:textId="77777777" w:rsidR="007109C4" w:rsidRDefault="007109C4" w:rsidP="00537A89"/>
        </w:tc>
      </w:tr>
      <w:tr w:rsidR="007109C4" w14:paraId="7BCCC027" w14:textId="77777777" w:rsidTr="00AC4974">
        <w:tc>
          <w:tcPr>
            <w:tcW w:w="2094" w:type="dxa"/>
            <w:shd w:val="clear" w:color="auto" w:fill="auto"/>
          </w:tcPr>
          <w:p w14:paraId="71F3D48A" w14:textId="77777777" w:rsidR="007109C4" w:rsidRDefault="007109C4" w:rsidP="00537A89"/>
        </w:tc>
        <w:tc>
          <w:tcPr>
            <w:tcW w:w="615" w:type="dxa"/>
          </w:tcPr>
          <w:p w14:paraId="322DA36D" w14:textId="4FAEA056" w:rsidR="007109C4" w:rsidRDefault="007109C4" w:rsidP="007109C4">
            <w:pPr>
              <w:jc w:val="center"/>
            </w:pPr>
            <w:r>
              <w:t>9</w:t>
            </w:r>
          </w:p>
        </w:tc>
        <w:tc>
          <w:tcPr>
            <w:tcW w:w="6579" w:type="dxa"/>
            <w:shd w:val="clear" w:color="auto" w:fill="auto"/>
          </w:tcPr>
          <w:p w14:paraId="1BE358A7" w14:textId="77777777" w:rsidR="007109C4" w:rsidRDefault="007109C4" w:rsidP="00537A89"/>
        </w:tc>
      </w:tr>
      <w:tr w:rsidR="007109C4" w14:paraId="23053DAC" w14:textId="77777777" w:rsidTr="00AC4974">
        <w:tc>
          <w:tcPr>
            <w:tcW w:w="2094" w:type="dxa"/>
            <w:shd w:val="clear" w:color="auto" w:fill="auto"/>
          </w:tcPr>
          <w:p w14:paraId="78F48EED" w14:textId="77777777" w:rsidR="007109C4" w:rsidRDefault="007109C4" w:rsidP="00537A89"/>
        </w:tc>
        <w:tc>
          <w:tcPr>
            <w:tcW w:w="615" w:type="dxa"/>
          </w:tcPr>
          <w:p w14:paraId="591C168D" w14:textId="22E112B9" w:rsidR="007109C4" w:rsidRDefault="007109C4" w:rsidP="007109C4">
            <w:pPr>
              <w:jc w:val="center"/>
            </w:pPr>
            <w:r>
              <w:t>10</w:t>
            </w:r>
          </w:p>
        </w:tc>
        <w:tc>
          <w:tcPr>
            <w:tcW w:w="6579" w:type="dxa"/>
            <w:shd w:val="clear" w:color="auto" w:fill="auto"/>
          </w:tcPr>
          <w:p w14:paraId="259A1430" w14:textId="77777777" w:rsidR="007109C4" w:rsidRDefault="007109C4" w:rsidP="00537A89"/>
        </w:tc>
      </w:tr>
    </w:tbl>
    <w:p w14:paraId="5D8731D3" w14:textId="1E090D39" w:rsidR="004022B7" w:rsidRPr="00E87A89" w:rsidRDefault="004022B7" w:rsidP="00E87A89">
      <w:pPr>
        <w:rPr>
          <w:b/>
          <w:color w:val="28479E"/>
          <w:sz w:val="28"/>
        </w:rPr>
      </w:pPr>
    </w:p>
    <w:p w14:paraId="2168856F" w14:textId="77777777" w:rsidR="004022B7" w:rsidRDefault="004022B7" w:rsidP="00E87A89"/>
    <w:p w14:paraId="41D3B629" w14:textId="77777777" w:rsidR="004022B7" w:rsidRDefault="004022B7" w:rsidP="00E87A89">
      <w:pPr>
        <w:pStyle w:val="Titelniveau1"/>
      </w:pPr>
      <w:r>
        <w:t>Communicatie SOP</w:t>
      </w:r>
    </w:p>
    <w:p w14:paraId="72001DA1" w14:textId="77777777" w:rsidR="004022B7" w:rsidRDefault="004022B7" w:rsidP="00E87A8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99"/>
        <w:gridCol w:w="2614"/>
        <w:gridCol w:w="1667"/>
        <w:gridCol w:w="2580"/>
      </w:tblGrid>
      <w:tr w:rsidR="005C7270" w14:paraId="2BBC6256" w14:textId="77777777" w:rsidTr="00D215B9">
        <w:tc>
          <w:tcPr>
            <w:tcW w:w="2286" w:type="dxa"/>
            <w:shd w:val="clear" w:color="auto" w:fill="DCE7FA"/>
          </w:tcPr>
          <w:p w14:paraId="097DA86C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Doelgroep communicatie</w:t>
            </w:r>
          </w:p>
        </w:tc>
        <w:tc>
          <w:tcPr>
            <w:tcW w:w="2703" w:type="dxa"/>
            <w:shd w:val="clear" w:color="auto" w:fill="DCE7FA"/>
          </w:tcPr>
          <w:p w14:paraId="34B2DF5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Verantwoordelijke communicatie (functie)</w:t>
            </w:r>
          </w:p>
        </w:tc>
        <w:tc>
          <w:tcPr>
            <w:tcW w:w="1678" w:type="dxa"/>
            <w:shd w:val="clear" w:color="auto" w:fill="DCE7FA"/>
          </w:tcPr>
          <w:p w14:paraId="4D2E2D72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Timing communicatie</w:t>
            </w:r>
          </w:p>
        </w:tc>
        <w:tc>
          <w:tcPr>
            <w:tcW w:w="2621" w:type="dxa"/>
            <w:shd w:val="clear" w:color="auto" w:fill="DCE7FA"/>
          </w:tcPr>
          <w:p w14:paraId="7F925463" w14:textId="77777777" w:rsidR="004022B7" w:rsidRDefault="004022B7" w:rsidP="005C7270">
            <w:pPr>
              <w:tabs>
                <w:tab w:val="left" w:pos="1692"/>
              </w:tabs>
              <w:jc w:val="center"/>
            </w:pPr>
            <w:r>
              <w:t>Communicatiemiddel</w:t>
            </w:r>
          </w:p>
        </w:tc>
      </w:tr>
      <w:tr w:rsidR="00D215B9" w14:paraId="11445366" w14:textId="77777777" w:rsidTr="00D215B9">
        <w:tc>
          <w:tcPr>
            <w:tcW w:w="2286" w:type="dxa"/>
            <w:shd w:val="clear" w:color="auto" w:fill="auto"/>
          </w:tcPr>
          <w:p w14:paraId="75154732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4C592DB8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143BBCB2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52C2ABC4" w14:textId="70F87057" w:rsidR="00D215B9" w:rsidRDefault="00D215B9" w:rsidP="00D215B9">
            <w:pPr>
              <w:tabs>
                <w:tab w:val="left" w:pos="1692"/>
              </w:tabs>
            </w:pPr>
            <w:r>
              <w:t xml:space="preserve">wiki.amt.events bestuursleden</w:t>
            </w:r>
          </w:p>
        </w:tc>
      </w:tr>
      <w:tr w:rsidR="00D215B9" w14:paraId="23FF56FE" w14:textId="77777777" w:rsidTr="00D215B9">
        <w:tc>
          <w:tcPr>
            <w:tcW w:w="2286" w:type="dxa"/>
            <w:shd w:val="clear" w:color="auto" w:fill="auto"/>
          </w:tcPr>
          <w:p w14:paraId="054037B1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0BA5274B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59E11F3E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2C7873CD" w14:textId="77777777" w:rsidR="00D215B9" w:rsidRDefault="00D215B9" w:rsidP="00D215B9">
            <w:pPr>
              <w:tabs>
                <w:tab w:val="left" w:pos="1692"/>
              </w:tabs>
            </w:pPr>
          </w:p>
        </w:tc>
      </w:tr>
      <w:tr w:rsidR="00D215B9" w14:paraId="765929E9" w14:textId="77777777" w:rsidTr="00D215B9">
        <w:tc>
          <w:tcPr>
            <w:tcW w:w="2286" w:type="dxa"/>
            <w:shd w:val="clear" w:color="auto" w:fill="auto"/>
          </w:tcPr>
          <w:p w14:paraId="15B907BF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2703" w:type="dxa"/>
            <w:shd w:val="clear" w:color="auto" w:fill="auto"/>
          </w:tcPr>
          <w:p w14:paraId="766AEA13" w14:textId="77777777" w:rsidR="00D215B9" w:rsidRDefault="00D215B9" w:rsidP="00D215B9">
            <w:pPr>
              <w:tabs>
                <w:tab w:val="left" w:pos="1692"/>
              </w:tabs>
            </w:pPr>
          </w:p>
        </w:tc>
        <w:tc>
          <w:tcPr>
            <w:tcW w:w="1678" w:type="dxa"/>
            <w:shd w:val="clear" w:color="auto" w:fill="auto"/>
          </w:tcPr>
          <w:p w14:paraId="7EA2C3E0" w14:textId="77777777" w:rsidR="00D215B9" w:rsidRDefault="00D215B9" w:rsidP="00007A2A">
            <w:pPr>
              <w:tabs>
                <w:tab w:val="left" w:pos="1692"/>
              </w:tabs>
              <w:jc w:val="center"/>
            </w:pPr>
          </w:p>
        </w:tc>
        <w:tc>
          <w:tcPr>
            <w:tcW w:w="2621" w:type="dxa"/>
            <w:shd w:val="clear" w:color="auto" w:fill="auto"/>
          </w:tcPr>
          <w:p w14:paraId="454154A5" w14:textId="77777777" w:rsidR="00D215B9" w:rsidRDefault="00D215B9" w:rsidP="00D215B9">
            <w:pPr>
              <w:tabs>
                <w:tab w:val="left" w:pos="1692"/>
              </w:tabs>
            </w:pPr>
          </w:p>
        </w:tc>
      </w:tr>
    </w:tbl>
    <w:p w14:paraId="55A9C608" w14:textId="77777777" w:rsidR="004022B7" w:rsidRDefault="004022B7" w:rsidP="00336C22"/>
    <w:p w14:paraId="6D1EFA71" w14:textId="77777777" w:rsidR="004022B7" w:rsidRDefault="004022B7" w:rsidP="00336C22"/>
    <w:p w14:paraId="597C14C0" w14:textId="69AD5733" w:rsidR="00AC4974" w:rsidRDefault="00AC4974" w:rsidP="00AC4974">
      <w:pPr>
        <w:pStyle w:val="Titelniveau1"/>
      </w:pPr>
      <w:r>
        <w:t>Versie SOP</w:t>
      </w:r>
    </w:p>
    <w:p w14:paraId="0CCD891A" w14:textId="44116ABC" w:rsidR="00F84348" w:rsidRDefault="00F84348" w:rsidP="00E87A89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1362"/>
        <w:gridCol w:w="2644"/>
        <w:gridCol w:w="4238"/>
      </w:tblGrid>
      <w:tr w:rsidR="005C7270" w14:paraId="1787EA48" w14:textId="77777777" w:rsidTr="009F0E8F">
        <w:tc>
          <w:tcPr>
            <w:tcW w:w="816" w:type="dxa"/>
            <w:shd w:val="clear" w:color="auto" w:fill="DCE7FA"/>
          </w:tcPr>
          <w:p w14:paraId="3A35D324" w14:textId="77777777" w:rsidR="00F00F89" w:rsidRDefault="00F00F89" w:rsidP="005C7270">
            <w:pPr>
              <w:jc w:val="center"/>
            </w:pPr>
            <w:r>
              <w:t>Versie</w:t>
            </w:r>
          </w:p>
        </w:tc>
        <w:tc>
          <w:tcPr>
            <w:tcW w:w="1419" w:type="dxa"/>
            <w:shd w:val="clear" w:color="auto" w:fill="DCE7FA"/>
          </w:tcPr>
          <w:p w14:paraId="3DF1DD73" w14:textId="77777777" w:rsidR="00F00F89" w:rsidRDefault="00F00F89" w:rsidP="005C7270">
            <w:pPr>
              <w:jc w:val="center"/>
            </w:pPr>
            <w:r>
              <w:t>Datum</w:t>
            </w:r>
          </w:p>
        </w:tc>
        <w:tc>
          <w:tcPr>
            <w:tcW w:w="2692" w:type="dxa"/>
            <w:shd w:val="clear" w:color="auto" w:fill="DCE7FA"/>
          </w:tcPr>
          <w:p w14:paraId="02C968A9" w14:textId="77777777" w:rsidR="00F00F89" w:rsidRDefault="00F00F89" w:rsidP="005C7270">
            <w:pPr>
              <w:jc w:val="center"/>
            </w:pPr>
            <w:r>
              <w:t>Goedkeurder/Auteur (naam)</w:t>
            </w:r>
          </w:p>
        </w:tc>
        <w:tc>
          <w:tcPr>
            <w:tcW w:w="4359" w:type="dxa"/>
            <w:shd w:val="clear" w:color="auto" w:fill="DCE7FA"/>
          </w:tcPr>
          <w:p w14:paraId="03C0D3BF" w14:textId="77777777" w:rsidR="00F00F89" w:rsidRDefault="00F00F89" w:rsidP="005C7270">
            <w:pPr>
              <w:jc w:val="center"/>
            </w:pPr>
            <w:r>
              <w:t>Reden aanpassing</w:t>
            </w:r>
          </w:p>
        </w:tc>
      </w:tr>
      <w:tr w:rsidR="005C7270" w14:paraId="39772065" w14:textId="77777777" w:rsidTr="009F0E8F">
        <w:tc>
          <w:tcPr>
            <w:tcW w:w="816" w:type="dxa"/>
            <w:shd w:val="clear" w:color="auto" w:fill="auto"/>
          </w:tcPr>
          <w:p w14:paraId="543396D9" w14:textId="77777777" w:rsidR="00F00F89" w:rsidRDefault="00F00F89" w:rsidP="005C7270">
            <w:pPr>
              <w:jc w:val="center"/>
            </w:pPr>
            <w:r>
              <w:t xml:space="preserve">2.00</w:t>
            </w:r>
          </w:p>
        </w:tc>
        <w:tc>
          <w:tcPr>
            <w:tcW w:w="1419" w:type="dxa"/>
            <w:shd w:val="clear" w:color="auto" w:fill="auto"/>
          </w:tcPr>
          <w:p w14:paraId="5A2EF775" w14:textId="38E14AB7" w:rsidR="00F00F89" w:rsidRDefault="003D7736" w:rsidP="005C7270">
            <w:pPr>
              <w:jc w:val="center"/>
            </w:pPr>
            <w:r>
              <w:t xml:space="preserve">16-10-2026</w:t>
            </w:r>
          </w:p>
        </w:tc>
        <w:tc>
          <w:tcPr>
            <w:tcW w:w="2692" w:type="dxa"/>
            <w:shd w:val="clear" w:color="auto" w:fill="auto"/>
          </w:tcPr>
          <w:p w14:paraId="56D825F5" w14:textId="51466ACD" w:rsidR="00F00F89" w:rsidRDefault="003D7736" w:rsidP="005C7270">
            <w:r>
              <w:t xml:space="preserve">Raven Van Hove / Bestuur</w:t>
            </w:r>
          </w:p>
        </w:tc>
        <w:tc>
          <w:tcPr>
            <w:tcW w:w="4359" w:type="dxa"/>
            <w:shd w:val="clear" w:color="auto" w:fill="auto"/>
          </w:tcPr>
          <w:p w14:paraId="3D351BC5" w14:textId="451426FB" w:rsidR="00F00F89" w:rsidRDefault="00336C22" w:rsidP="005C7270">
            <w:r>
              <w:t xml:space="preserve">Omgezet naar AMT (huisstijl en organisatie)</w:t>
            </w:r>
          </w:p>
        </w:tc>
      </w:tr>
    </w:tbl>
    <w:p w14:paraId="6B38824A" w14:textId="77777777" w:rsidR="00F84348" w:rsidRDefault="00F84348" w:rsidP="00E87A89">
      <w:pPr>
        <w:rPr>
          <w:sz w:val="20"/>
          <w:szCs w:val="20"/>
        </w:rPr>
      </w:pPr>
    </w:p>
    <w:sectPr w:rsidR="00F84348" w:rsidSect="007821F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7CE49" w14:textId="77777777" w:rsidR="006D6A3E" w:rsidRDefault="006D6A3E" w:rsidP="0041780F">
      <w:r>
        <w:separator/>
      </w:r>
    </w:p>
  </w:endnote>
  <w:endnote w:type="continuationSeparator" w:id="0">
    <w:p w14:paraId="5D2F5359" w14:textId="77777777" w:rsidR="006D6A3E" w:rsidRDefault="006D6A3E" w:rsidP="00417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">
    <w:altName w:val="Calibr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8EE09F" w14:textId="77777777" w:rsidR="00806A4B" w:rsidRDefault="00806A4B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4BCC38" w14:textId="6EA8FA94" w:rsidR="0041780F" w:rsidRDefault="0092277E" w:rsidP="005C7270">
    <w:pPr>
      <w:pStyle w:val="Voettekst"/>
    </w:pPr>
    <w:r>
      <w:t xml:space="preserve">AMTMS xx-xxx </w:t>
    </w:r>
    <w:r w:rsidR="005C7270">
      <w:t xml:space="preserve">v2.00</w:t>
    </w:r>
    <w:r w:rsidR="003D7736">
      <w:t xml:space="preserve"/>
    </w:r>
    <w:r w:rsidR="005C7270">
      <w:tab/>
      <w:t xml:space="preserve">geprint op</w:t>
    </w:r>
    <w:r w:rsidR="00762D5E">
      <w:t xml:space="preserve"> </w:t>
    </w:r>
    <w:r w:rsidR="00806A4B">
      <w:fldChar w:fldCharType="begin"/>
    </w:r>
    <w:r w:rsidR="00806A4B">
      <w:instrText xml:space="preserve"> TIME \@ "dd-MM-yyyy" </w:instrText>
    </w:r>
    <w:r w:rsidR="00806A4B">
      <w:fldChar w:fldCharType="separate"/>
    </w:r>
    <w:r w:rsidR="001F6114">
      <w:rPr>
        <w:noProof/>
      </w:rPr>
      <w:t xml:space="preserve">07-12-2020</w:t>
    </w:r>
    <w:r w:rsidR="00806A4B">
      <w:fldChar w:fldCharType="end"/>
    </w:r>
    <w:r w:rsidR="005C7270">
      <w:tab/>
    </w:r>
    <w:r w:rsidR="005C7270" w:rsidRPr="005C7270">
      <w:rPr>
        <w:lang w:val="nl-NL"/>
      </w:rPr>
      <w:t xml:space="preserve">Pagina </w:t>
    </w:r>
    <w:r w:rsidR="005C7270" w:rsidRPr="005C7270">
      <w:fldChar w:fldCharType="begin"/>
    </w:r>
    <w:r w:rsidR="005C7270" w:rsidRPr="005C7270">
      <w:instrText>PAGE  \* Arabic  \* MERGEFORMAT</w:instrText>
    </w:r>
    <w:r w:rsidR="005C7270" w:rsidRPr="005C7270">
      <w:fldChar w:fldCharType="separate"/>
    </w:r>
    <w:r w:rsidR="005C7270" w:rsidRPr="005C7270">
      <w:rPr>
        <w:lang w:val="nl-NL"/>
      </w:rPr>
      <w:t xml:space="preserve">1</w:t>
    </w:r>
    <w:r w:rsidR="005C7270" w:rsidRPr="005C7270">
      <w:fldChar w:fldCharType="end"/>
    </w:r>
    <w:r w:rsidR="005C7270" w:rsidRPr="005C7270">
      <w:rPr>
        <w:lang w:val="nl-NL"/>
      </w:rPr>
      <w:t xml:space="preserve"> van</w:t>
    </w:r>
    <w:r w:rsidR="005C7270">
      <w:rPr>
        <w:lang w:val="nl-NL"/>
      </w:rPr>
      <w:t xml:space="preserve"> </w:t>
    </w:r>
    <w:r w:rsidR="005C7270" w:rsidRPr="005C7270">
      <w:rPr>
        <w:b/>
        <w:bCs/>
      </w:rPr>
      <w:fldChar w:fldCharType="begin"/>
    </w:r>
    <w:r w:rsidR="005C7270" w:rsidRPr="005C7270">
      <w:rPr>
        <w:b/>
        <w:bCs/>
      </w:rPr>
      <w:instrText>NUMPAGES  \* Arabic  \* MERGEFORMAT</w:instrText>
    </w:r>
    <w:r w:rsidR="005C7270" w:rsidRPr="005C7270">
      <w:rPr>
        <w:b/>
        <w:bCs/>
      </w:rPr>
      <w:fldChar w:fldCharType="separate"/>
    </w:r>
    <w:r w:rsidR="005C7270" w:rsidRPr="005C7270">
      <w:rPr>
        <w:b/>
        <w:bCs/>
        <w:lang w:val="nl-NL"/>
      </w:rPr>
      <w:t xml:space="preserve">2</w:t>
    </w:r>
    <w:r w:rsidR="005C7270" w:rsidRPr="005C7270"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C11F80" w14:textId="77777777" w:rsidR="00806A4B" w:rsidRDefault="00806A4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2F222F" w14:textId="77777777" w:rsidR="006D6A3E" w:rsidRDefault="006D6A3E" w:rsidP="0041780F">
      <w:r>
        <w:separator/>
      </w:r>
    </w:p>
  </w:footnote>
  <w:footnote w:type="continuationSeparator" w:id="0">
    <w:p w14:paraId="78440C5F" w14:textId="77777777" w:rsidR="006D6A3E" w:rsidRDefault="006D6A3E" w:rsidP="004178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14716" w14:textId="77777777" w:rsidR="00806A4B" w:rsidRDefault="00806A4B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A92603" w14:textId="77777777" w:rsidR="00806A4B" w:rsidRDefault="00806A4B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74E567" w14:textId="77777777" w:rsidR="00806A4B" w:rsidRDefault="00806A4B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E770DE"/>
    <w:multiLevelType w:val="hybridMultilevel"/>
    <w:tmpl w:val="A09AB158"/>
    <w:lvl w:ilvl="0" w:tplc="0813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11E93B3F"/>
    <w:multiLevelType w:val="hybridMultilevel"/>
    <w:tmpl w:val="5E1A8DE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693CB5"/>
    <w:multiLevelType w:val="hybridMultilevel"/>
    <w:tmpl w:val="3B84817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C40B9F"/>
    <w:multiLevelType w:val="hybridMultilevel"/>
    <w:tmpl w:val="0CE63D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0F"/>
    <w:rsid w:val="00007A2A"/>
    <w:rsid w:val="0007683D"/>
    <w:rsid w:val="000964E2"/>
    <w:rsid w:val="000B34D3"/>
    <w:rsid w:val="000B3E2B"/>
    <w:rsid w:val="001F6114"/>
    <w:rsid w:val="00277C4C"/>
    <w:rsid w:val="002B4781"/>
    <w:rsid w:val="00336C22"/>
    <w:rsid w:val="0034457A"/>
    <w:rsid w:val="003D7736"/>
    <w:rsid w:val="004022B7"/>
    <w:rsid w:val="0041780F"/>
    <w:rsid w:val="005A2A54"/>
    <w:rsid w:val="005B603A"/>
    <w:rsid w:val="005C7270"/>
    <w:rsid w:val="006D6A3E"/>
    <w:rsid w:val="007109C4"/>
    <w:rsid w:val="00762D5E"/>
    <w:rsid w:val="00775BC7"/>
    <w:rsid w:val="007821F7"/>
    <w:rsid w:val="007A08A0"/>
    <w:rsid w:val="00806A4B"/>
    <w:rsid w:val="00843C25"/>
    <w:rsid w:val="00853D54"/>
    <w:rsid w:val="0092277E"/>
    <w:rsid w:val="009F0E8F"/>
    <w:rsid w:val="00A00E0C"/>
    <w:rsid w:val="00AC4974"/>
    <w:rsid w:val="00B063CF"/>
    <w:rsid w:val="00B86FF0"/>
    <w:rsid w:val="00C80492"/>
    <w:rsid w:val="00CF09FB"/>
    <w:rsid w:val="00D1449B"/>
    <w:rsid w:val="00D215B9"/>
    <w:rsid w:val="00D372D9"/>
    <w:rsid w:val="00D563A8"/>
    <w:rsid w:val="00DC7764"/>
    <w:rsid w:val="00E75D5D"/>
    <w:rsid w:val="00E87A89"/>
    <w:rsid w:val="00ED1A15"/>
    <w:rsid w:val="00F00F89"/>
    <w:rsid w:val="00F41314"/>
    <w:rsid w:val="00F8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0FD2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36C22"/>
    <w:rPr>
      <w:rFonts w:ascii="Calibri" w:hAnsi="Calibri"/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41780F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uiPriority w:val="99"/>
    <w:semiHidden/>
    <w:rsid w:val="0041780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1780F"/>
  </w:style>
  <w:style w:type="paragraph" w:styleId="Voettekst">
    <w:name w:val="footer"/>
    <w:basedOn w:val="Standaard"/>
    <w:link w:val="VoettekstChar"/>
    <w:uiPriority w:val="99"/>
    <w:unhideWhenUsed/>
    <w:rsid w:val="0041780F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1780F"/>
  </w:style>
  <w:style w:type="character" w:styleId="Hyperlink">
    <w:name w:val="Hyperlink"/>
    <w:uiPriority w:val="99"/>
    <w:unhideWhenUsed/>
    <w:rsid w:val="0041780F"/>
    <w:rPr>
      <w:color w:val="0000FF"/>
      <w:u w:val="single"/>
    </w:rPr>
  </w:style>
  <w:style w:type="table" w:styleId="Tabelraster">
    <w:name w:val="Table Grid"/>
    <w:basedOn w:val="Standaardtabel"/>
    <w:uiPriority w:val="39"/>
    <w:rsid w:val="00F41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elniveau1">
    <w:name w:val="Titel niveau 1"/>
    <w:basedOn w:val="Standaard"/>
    <w:link w:val="Titelniveau1Char"/>
    <w:autoRedefine/>
    <w:qFormat/>
    <w:rsid w:val="00336C22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right" w:pos="9638"/>
      </w:tabs>
    </w:pPr>
    <w:rPr>
      <w:b/>
      <w:color w:val="28479E"/>
      <w:sz w:val="28"/>
    </w:rPr>
  </w:style>
  <w:style w:type="character" w:customStyle="1" w:styleId="Titelniveau1Char">
    <w:name w:val="Titel niveau 1 Char"/>
    <w:link w:val="Titelniveau1"/>
    <w:rsid w:val="00336C22"/>
    <w:rPr>
      <w:rFonts w:ascii="Calibri" w:hAnsi="Calibri"/>
      <w:b/>
      <w:color w:val="28479E"/>
      <w:sz w:val="28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4022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37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28479E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19-002 SJA procedure (SOP) v1.02.dotx</Template>
  <TotalTime>0</TotalTime>
  <Pages>2</Pages>
  <Words>242</Words>
  <Characters>1333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Antwerps Medisch Team vzw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19-002 SJA procedure (SOP)</dc:title>
  <dc:subject/>
  <dc:creator>Antwerps Medisch Team vzw</dc:creator>
  <cp:keywords/>
  <cp:lastModifiedBy>Antwerps Medisch Team vzw</cp:lastModifiedBy>
  <cp:revision>2</cp:revision>
  <cp:lastPrinted>2019-10-15T07:56:00Z</cp:lastPrinted>
  <dcterms:created xsi:type="dcterms:W3CDTF">2020-12-07T05:47:00Z</dcterms:created>
  <dcterms:modified xsi:type="dcterms:W3CDTF">2020-12-07T05:47:00Z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