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2B23D" w14:textId="6DCAAD4F" w:rsidR="0041780F" w:rsidRDefault="00973563" w:rsidP="00E87A89">
      <w:r>
        <w:rPr>
          <w:noProof/>
        </w:rPr>
        <w:drawing>
          <wp:anchor distT="0" distB="0" distL="114300" distR="114300" simplePos="0" relativeHeight="251658240" behindDoc="0" locked="0" layoutInCell="1" allowOverlap="1" wp14:anchorId="27804D07" wp14:editId="4F14D8B6">
            <wp:simplePos x="0" y="0"/>
            <wp:positionH relativeFrom="column">
              <wp:posOffset>2255902</wp:posOffset>
            </wp:positionH>
            <wp:positionV relativeFrom="paragraph">
              <wp:posOffset>-424180</wp:posOffset>
            </wp:positionV>
            <wp:extent cx="3847718" cy="786034"/>
            <wp:effectExtent l="0" t="0" r="0" b="0"/>
            <wp:wrapNone/>
            <wp:docPr id="4" name="Logo Antwerps Medisch Team vzw" descr="Logo Antwerps Medisch Team v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twerps Medisch Team vzw" descr="Logo Antwerps Medisch Team vz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718" cy="78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017DF16" wp14:editId="5C11E515">
            <wp:simplePos x="0" y="0"/>
            <wp:positionH relativeFrom="column">
              <wp:posOffset>-918845</wp:posOffset>
            </wp:positionH>
            <wp:positionV relativeFrom="paragraph">
              <wp:posOffset>-962660</wp:posOffset>
            </wp:positionV>
            <wp:extent cx="8407400" cy="1788160"/>
            <wp:effectExtent l="0" t="0" r="0" b="0"/>
            <wp:wrapNone/>
            <wp:docPr id="3" name="AMT kopband" descr="AMT kopb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T kopband" descr="AMT kopba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0" cy="178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52279F0A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714"/>
        <w:gridCol w:w="2833"/>
        <w:gridCol w:w="2735"/>
      </w:tblGrid>
      <w:tr w:rsidR="00E25AA6" w14:paraId="12CF3217" w14:textId="77777777" w:rsidTr="00E25AA6">
        <w:tc>
          <w:tcPr>
            <w:tcW w:w="3556" w:type="dxa"/>
            <w:gridSpan w:val="2"/>
            <w:shd w:val="clear" w:color="auto" w:fill="DCE7FA"/>
          </w:tcPr>
          <w:p w14:paraId="2B7E481C" w14:textId="77777777" w:rsidR="00E25AA6" w:rsidRPr="00E87A89" w:rsidRDefault="00E25AA6" w:rsidP="005C7270">
            <w:bookmarkStart w:id="0" w:name="_Hlk11921287"/>
            <w:r>
              <w:t>Werkinstructie</w:t>
            </w:r>
            <w:r w:rsidRPr="00E87A89">
              <w:t xml:space="preserve"> (</w:t>
            </w:r>
            <w:r>
              <w:t>WIN</w:t>
            </w:r>
            <w:r w:rsidRPr="00E87A89">
              <w:t>)</w:t>
            </w:r>
          </w:p>
        </w:tc>
        <w:tc>
          <w:tcPr>
            <w:tcW w:w="2906" w:type="dxa"/>
            <w:shd w:val="clear" w:color="auto" w:fill="DCE7FA"/>
          </w:tcPr>
          <w:p w14:paraId="70EDB838" w14:textId="79A71186" w:rsidR="00E25AA6" w:rsidRPr="00E87A89" w:rsidRDefault="00E25AA6" w:rsidP="005C7270">
            <w:r>
              <w:t xml:space="preserve">AMTMS 19-00</w:t>
            </w:r>
            <w:r w:rsidR="00F27F1C">
              <w:t xml:space="preserve">3</w:t>
            </w:r>
          </w:p>
        </w:tc>
        <w:tc>
          <w:tcPr>
            <w:tcW w:w="2826" w:type="dxa"/>
            <w:shd w:val="clear" w:color="auto" w:fill="DCE7FA"/>
          </w:tcPr>
          <w:p w14:paraId="6AC1405D" w14:textId="4A4C7D83" w:rsidR="00E25AA6" w:rsidRPr="00E87A89" w:rsidRDefault="00E25AA6" w:rsidP="005C7270">
            <w:pPr>
              <w:jc w:val="center"/>
            </w:pPr>
            <w:r>
              <w:t>WIN</w:t>
            </w:r>
            <w:r w:rsidRPr="00E87A89">
              <w:t xml:space="preserve">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41FFF5B2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 xml:space="preserve">titel </w:t>
            </w:r>
            <w:r w:rsidR="009514CA">
              <w:rPr>
                <w:b/>
              </w:rPr>
              <w:t>WIN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43A5F244" w:rsidR="000B34D3" w:rsidRPr="00E87A89" w:rsidRDefault="000B34D3" w:rsidP="005C7270">
            <w:pPr>
              <w:jc w:val="center"/>
            </w:pPr>
            <w:r w:rsidRPr="00E87A89">
              <w:t xml:space="preserve">Datum goedkeuring </w:t>
            </w:r>
            <w:r w:rsidR="00B36A16">
              <w:t>WIN</w:t>
            </w:r>
          </w:p>
        </w:tc>
        <w:tc>
          <w:tcPr>
            <w:tcW w:w="1760" w:type="dxa"/>
            <w:shd w:val="clear" w:color="auto" w:fill="DCE7FA"/>
          </w:tcPr>
          <w:p w14:paraId="348E7F9C" w14:textId="2B1E805D" w:rsidR="000B34D3" w:rsidRPr="00E87A89" w:rsidRDefault="000B34D3" w:rsidP="005C7270">
            <w:pPr>
              <w:jc w:val="center"/>
            </w:pPr>
            <w:r w:rsidRPr="00E87A89">
              <w:t xml:space="preserve">Datum start </w:t>
            </w:r>
            <w:r w:rsidR="00B36A16">
              <w:t>WIN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658C4283" w:rsidR="00336C22" w:rsidRDefault="00336C22" w:rsidP="00AC4974"/>
    <w:p w14:paraId="35C70086" w14:textId="668ECE96" w:rsidR="00E87A89" w:rsidRPr="00E87A89" w:rsidRDefault="00E87A89" w:rsidP="00E87A89">
      <w:pPr>
        <w:pStyle w:val="Titelniveau1"/>
      </w:pPr>
      <w:r w:rsidRPr="00E87A89">
        <w:t xml:space="preserve">Doelgroep </w:t>
      </w:r>
      <w:r w:rsidR="00B36A16">
        <w:t>WIN</w:t>
      </w:r>
    </w:p>
    <w:p w14:paraId="2E6BDF4F" w14:textId="33658782" w:rsidR="00E87A89" w:rsidRPr="00E87A89" w:rsidRDefault="00E87A89" w:rsidP="00E87A89">
      <w:r w:rsidRPr="00E87A89">
        <w:t xml:space="preserve">Voor wie is de </w:t>
      </w:r>
      <w:r w:rsidR="00B36A16">
        <w:t>werkinstruc</w:t>
      </w:r>
      <w:r w:rsidR="009514CA">
        <w:t>tie</w:t>
      </w:r>
      <w:r w:rsidRPr="00E87A89">
        <w:t xml:space="preserve"> 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6137DDCA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</w:t>
      </w:r>
      <w:r w:rsidR="009514CA">
        <w:t>WIN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4ECF5DF8" w14:textId="78DBD225" w:rsidR="00E87A89" w:rsidRPr="00E87A89" w:rsidRDefault="00E87A89" w:rsidP="00E87A89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 xml:space="preserve">de </w:t>
      </w:r>
      <w:r w:rsidR="009514CA">
        <w:t>werkinstructie</w:t>
      </w:r>
      <w:r w:rsidR="00AC4974">
        <w:t>?</w:t>
      </w:r>
    </w:p>
    <w:p w14:paraId="5E4430ED" w14:textId="4A531ACE" w:rsidR="004022B7" w:rsidRPr="00E87A89" w:rsidRDefault="004022B7" w:rsidP="00E87A89"/>
    <w:p w14:paraId="7915EDB4" w14:textId="77777777" w:rsidR="004022B7" w:rsidRPr="00E87A89" w:rsidRDefault="004022B7" w:rsidP="00E87A89"/>
    <w:p w14:paraId="0850EC1A" w14:textId="57D4D391" w:rsidR="004022B7" w:rsidRPr="00E87A89" w:rsidRDefault="004022B7" w:rsidP="00E87A89">
      <w:pPr>
        <w:pStyle w:val="Titelniveau1"/>
      </w:pPr>
      <w:r w:rsidRPr="00E87A89">
        <w:t xml:space="preserve">Toepassingsgebied </w:t>
      </w:r>
      <w:r w:rsidR="009514CA">
        <w:t>WIN</w:t>
      </w:r>
    </w:p>
    <w:p w14:paraId="237E48C9" w14:textId="7A04967B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9514CA">
        <w:t>werkinstructie</w:t>
      </w:r>
      <w:r w:rsidR="009514CA" w:rsidRPr="00E87A89">
        <w:t xml:space="preserve">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087E0FA3" w:rsidR="004022B7" w:rsidRPr="00E87A89" w:rsidRDefault="004022B7" w:rsidP="00E87A89">
      <w:pPr>
        <w:pStyle w:val="Titelniveau1"/>
      </w:pPr>
      <w:r w:rsidRPr="00E87A89">
        <w:t xml:space="preserve">Uitzonderingen </w:t>
      </w:r>
      <w:r w:rsidR="009514CA">
        <w:t>WIN</w:t>
      </w:r>
    </w:p>
    <w:p w14:paraId="26F447CD" w14:textId="4903D788" w:rsidR="004022B7" w:rsidRPr="00E87A89" w:rsidRDefault="00AC4974" w:rsidP="00E87A89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9514CA">
        <w:t>werkinstructie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04734DA8" w14:textId="77777777" w:rsidR="004022B7" w:rsidRPr="00E87A89" w:rsidRDefault="004022B7" w:rsidP="00E87A89"/>
    <w:p w14:paraId="5676D2C3" w14:textId="77777777" w:rsidR="004022B7" w:rsidRPr="00E87A89" w:rsidRDefault="004022B7" w:rsidP="00E87A89"/>
    <w:p w14:paraId="22EA7553" w14:textId="360423BB" w:rsidR="00AC4974" w:rsidRDefault="00AC4974" w:rsidP="00AC4974">
      <w:pPr>
        <w:pStyle w:val="Titelniveau1"/>
      </w:pPr>
      <w:r>
        <w:t xml:space="preserve">Referentiedocumenten </w:t>
      </w:r>
      <w:r w:rsidR="009514CA">
        <w:t>WIN</w:t>
      </w:r>
    </w:p>
    <w:p w14:paraId="4B70AA78" w14:textId="434CCD98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</w:t>
      </w:r>
      <w:r w:rsidR="009514CA">
        <w:t xml:space="preserve">werkinstructie </w:t>
      </w:r>
      <w:r w:rsidR="00AC4974">
        <w:t>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73058F33" w:rsidR="004022B7" w:rsidRPr="00E87A89" w:rsidRDefault="00AC4974" w:rsidP="00336C22">
      <w:pPr>
        <w:pStyle w:val="Titelniveau1"/>
      </w:pPr>
      <w:r>
        <w:br w:type="page"/>
      </w:r>
      <w:r w:rsidR="009514CA">
        <w:lastRenderedPageBreak/>
        <w:t>Werkinstructie</w:t>
      </w:r>
      <w:r w:rsidR="004022B7" w:rsidRPr="00E87A89">
        <w:t xml:space="preserve"> (</w:t>
      </w:r>
      <w:r w:rsidR="009514CA">
        <w:t>WIN</w:t>
      </w:r>
      <w:r w:rsidR="004022B7" w:rsidRPr="00E87A89">
        <w:t>)</w:t>
      </w:r>
    </w:p>
    <w:p w14:paraId="0166580B" w14:textId="76BD8166" w:rsidR="004022B7" w:rsidRPr="00E87A89" w:rsidRDefault="004022B7" w:rsidP="00E87A89">
      <w:pPr>
        <w:tabs>
          <w:tab w:val="left" w:pos="1692"/>
        </w:tabs>
      </w:pPr>
      <w:r w:rsidRPr="00E87A89">
        <w:t xml:space="preserve">Beschrijf de </w:t>
      </w:r>
      <w:r w:rsidR="009514CA">
        <w:t>werkinstructie</w:t>
      </w:r>
      <w:r w:rsidRPr="00E87A89">
        <w:t xml:space="preserve">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649"/>
        <w:gridCol w:w="6322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/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1E090D39" w:rsidR="004022B7" w:rsidRPr="00E87A89" w:rsidRDefault="004022B7" w:rsidP="00E87A89">
      <w:pPr>
        <w:rPr>
          <w:b/>
          <w:color w:val="28479E"/>
          <w:sz w:val="28"/>
        </w:rPr>
      </w:pPr>
    </w:p>
    <w:p w14:paraId="2168856F" w14:textId="77777777" w:rsidR="004022B7" w:rsidRDefault="004022B7" w:rsidP="00E87A89"/>
    <w:p w14:paraId="41D3B629" w14:textId="64828C5D" w:rsidR="004022B7" w:rsidRDefault="004022B7" w:rsidP="00E87A89">
      <w:pPr>
        <w:pStyle w:val="Titelniveau1"/>
      </w:pPr>
      <w:r>
        <w:t xml:space="preserve">Communicatie </w:t>
      </w:r>
      <w:r w:rsidR="009514CA">
        <w:t>WIN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4"/>
        <w:gridCol w:w="2611"/>
        <w:gridCol w:w="1671"/>
        <w:gridCol w:w="2584"/>
      </w:tblGrid>
      <w:tr w:rsidR="005C7270" w14:paraId="2BBC6256" w14:textId="77777777" w:rsidTr="005C7270">
        <w:tc>
          <w:tcPr>
            <w:tcW w:w="2407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83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701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87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5C7270" w14:paraId="11445366" w14:textId="77777777" w:rsidTr="005C7270">
        <w:tc>
          <w:tcPr>
            <w:tcW w:w="2407" w:type="dxa"/>
            <w:shd w:val="clear" w:color="auto" w:fill="auto"/>
          </w:tcPr>
          <w:p w14:paraId="75154732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4C592DB8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143BBCB2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52C2ABC4" w14:textId="05268793" w:rsidR="004022B7" w:rsidRDefault="009514CA" w:rsidP="005C7270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5C7270" w14:paraId="23FF56FE" w14:textId="77777777" w:rsidTr="005C7270">
        <w:tc>
          <w:tcPr>
            <w:tcW w:w="2407" w:type="dxa"/>
            <w:shd w:val="clear" w:color="auto" w:fill="auto"/>
          </w:tcPr>
          <w:p w14:paraId="054037B1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0BA5274B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59E11F3E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2C7873CD" w14:textId="77777777" w:rsidR="004022B7" w:rsidRDefault="004022B7" w:rsidP="005C7270">
            <w:pPr>
              <w:tabs>
                <w:tab w:val="left" w:pos="1692"/>
              </w:tabs>
            </w:pPr>
          </w:p>
        </w:tc>
      </w:tr>
      <w:tr w:rsidR="005C7270" w14:paraId="765929E9" w14:textId="77777777" w:rsidTr="005C7270">
        <w:tc>
          <w:tcPr>
            <w:tcW w:w="2407" w:type="dxa"/>
            <w:shd w:val="clear" w:color="auto" w:fill="auto"/>
          </w:tcPr>
          <w:p w14:paraId="15B907BF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2833" w:type="dxa"/>
            <w:shd w:val="clear" w:color="auto" w:fill="auto"/>
          </w:tcPr>
          <w:p w14:paraId="766AEA13" w14:textId="77777777" w:rsidR="004022B7" w:rsidRDefault="004022B7" w:rsidP="005C7270">
            <w:pPr>
              <w:tabs>
                <w:tab w:val="left" w:pos="1692"/>
              </w:tabs>
            </w:pPr>
          </w:p>
        </w:tc>
        <w:tc>
          <w:tcPr>
            <w:tcW w:w="1701" w:type="dxa"/>
            <w:shd w:val="clear" w:color="auto" w:fill="auto"/>
          </w:tcPr>
          <w:p w14:paraId="7EA2C3E0" w14:textId="77777777" w:rsidR="004022B7" w:rsidRDefault="004022B7" w:rsidP="00167856">
            <w:pPr>
              <w:tabs>
                <w:tab w:val="left" w:pos="1692"/>
              </w:tabs>
              <w:jc w:val="center"/>
            </w:pPr>
          </w:p>
        </w:tc>
        <w:tc>
          <w:tcPr>
            <w:tcW w:w="2687" w:type="dxa"/>
            <w:shd w:val="clear" w:color="auto" w:fill="auto"/>
          </w:tcPr>
          <w:p w14:paraId="454154A5" w14:textId="77777777" w:rsidR="004022B7" w:rsidRDefault="004022B7" w:rsidP="005C7270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77777777" w:rsidR="004022B7" w:rsidRDefault="004022B7" w:rsidP="00336C22"/>
    <w:p w14:paraId="597C14C0" w14:textId="6A90ACB3" w:rsidR="00AC4974" w:rsidRDefault="00AC4974" w:rsidP="00AC4974">
      <w:pPr>
        <w:pStyle w:val="Titelniveau1"/>
      </w:pPr>
      <w:r>
        <w:t xml:space="preserve">Versie </w:t>
      </w:r>
      <w:r w:rsidR="009514CA">
        <w:t>WIN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361"/>
        <w:gridCol w:w="2645"/>
        <w:gridCol w:w="4238"/>
      </w:tblGrid>
      <w:tr w:rsidR="005C7270" w14:paraId="1787EA48" w14:textId="77777777" w:rsidTr="00336C22">
        <w:tc>
          <w:tcPr>
            <w:tcW w:w="817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418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93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360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89509E" w14:paraId="39772065" w14:textId="77777777" w:rsidTr="00336C22">
        <w:tc>
          <w:tcPr>
            <w:tcW w:w="817" w:type="dxa"/>
            <w:shd w:val="clear" w:color="auto" w:fill="auto"/>
          </w:tcPr>
          <w:p w14:paraId="543396D9" w14:textId="317A519A" w:rsidR="0089509E" w:rsidRDefault="0089509E" w:rsidP="0089509E">
            <w:pPr>
              <w:jc w:val="center"/>
            </w:pPr>
            <w:r>
              <w:t xml:space="preserve">2.00</w:t>
            </w:r>
          </w:p>
        </w:tc>
        <w:tc>
          <w:tcPr>
            <w:tcW w:w="1418" w:type="dxa"/>
            <w:shd w:val="clear" w:color="auto" w:fill="auto"/>
          </w:tcPr>
          <w:p w14:paraId="5A2EF775" w14:textId="3C9953D1" w:rsidR="0089509E" w:rsidRDefault="0089509E" w:rsidP="0089509E">
            <w:pPr>
              <w:jc w:val="center"/>
            </w:pPr>
            <w:r>
              <w:t xml:space="preserve">16-10-2026</w:t>
            </w:r>
          </w:p>
        </w:tc>
        <w:tc>
          <w:tcPr>
            <w:tcW w:w="2693" w:type="dxa"/>
            <w:shd w:val="clear" w:color="auto" w:fill="auto"/>
          </w:tcPr>
          <w:p w14:paraId="56D825F5" w14:textId="61314EB8" w:rsidR="0089509E" w:rsidRDefault="0089509E" w:rsidP="0089509E">
            <w:r>
              <w:t xml:space="preserve">Raven Van Hove / Bestuur</w:t>
            </w:r>
          </w:p>
        </w:tc>
        <w:tc>
          <w:tcPr>
            <w:tcW w:w="4360" w:type="dxa"/>
            <w:shd w:val="clear" w:color="auto" w:fill="auto"/>
          </w:tcPr>
          <w:p w14:paraId="3D351BC5" w14:textId="610AE6AB" w:rsidR="0089509E" w:rsidRDefault="0089509E" w:rsidP="0089509E">
            <w:r>
              <w:t xml:space="preserve">Omgezet naar AMT (huisstijl en organisatie)</w:t>
            </w:r>
          </w:p>
        </w:tc>
      </w:tr>
    </w:tbl>
    <w:p w14:paraId="6B38824A" w14:textId="77777777" w:rsidR="00F84348" w:rsidRDefault="00F84348" w:rsidP="00E87A89">
      <w:pPr>
        <w:rPr>
          <w:sz w:val="20"/>
          <w:szCs w:val="20"/>
        </w:rPr>
      </w:pPr>
    </w:p>
    <w:sectPr w:rsidR="00F84348" w:rsidSect="006C5026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1A68C" w14:textId="77777777" w:rsidR="002C3B16" w:rsidRDefault="002C3B16" w:rsidP="0041780F">
      <w:r>
        <w:separator/>
      </w:r>
    </w:p>
  </w:endnote>
  <w:endnote w:type="continuationSeparator" w:id="0">
    <w:p w14:paraId="432F051D" w14:textId="77777777" w:rsidR="002C3B16" w:rsidRDefault="002C3B16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BCC38" w14:textId="2B13F56D" w:rsidR="0041780F" w:rsidRDefault="00C157EE" w:rsidP="005C7270">
    <w:pPr>
      <w:pStyle w:val="Voettekst"/>
    </w:pPr>
    <w:r>
      <w:t xml:space="preserve">AMTMS xx-xxx </w:t>
    </w:r>
    <w:r w:rsidR="005C7270">
      <w:t xml:space="preserve">v2.00</w:t>
    </w:r>
    <w:r w:rsidR="00E25AA6">
      <w:t xml:space="preserve"/>
    </w:r>
    <w:r w:rsidR="005C7270">
      <w:tab/>
      <w:t xml:space="preserve">geprint op </w:t>
    </w:r>
    <w:r w:rsidR="00851AF3">
      <w:fldChar w:fldCharType="begin"/>
    </w:r>
    <w:r w:rsidR="00851AF3">
      <w:instrText xml:space="preserve"> TIME \@ "dd-MM-yyyy" </w:instrText>
    </w:r>
    <w:r w:rsidR="00851AF3">
      <w:fldChar w:fldCharType="separate"/>
    </w:r>
    <w:r w:rsidR="00973563">
      <w:rPr>
        <w:noProof/>
      </w:rPr>
      <w:t xml:space="preserve">07-12-2020</w:t>
    </w:r>
    <w:r w:rsidR="00851AF3">
      <w:fldChar w:fldCharType="end"/>
    </w:r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D057E" w14:textId="77777777" w:rsidR="002C3B16" w:rsidRDefault="002C3B16" w:rsidP="0041780F">
      <w:r>
        <w:separator/>
      </w:r>
    </w:p>
  </w:footnote>
  <w:footnote w:type="continuationSeparator" w:id="0">
    <w:p w14:paraId="574D4FCB" w14:textId="77777777" w:rsidR="002C3B16" w:rsidRDefault="002C3B16" w:rsidP="0041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0F"/>
    <w:rsid w:val="0007683D"/>
    <w:rsid w:val="000964E2"/>
    <w:rsid w:val="000B34D3"/>
    <w:rsid w:val="000B3E2B"/>
    <w:rsid w:val="00167856"/>
    <w:rsid w:val="00277C4C"/>
    <w:rsid w:val="002C3B16"/>
    <w:rsid w:val="00336C22"/>
    <w:rsid w:val="00392500"/>
    <w:rsid w:val="004022B7"/>
    <w:rsid w:val="0041780F"/>
    <w:rsid w:val="005A2A54"/>
    <w:rsid w:val="005B603A"/>
    <w:rsid w:val="005C7270"/>
    <w:rsid w:val="00675025"/>
    <w:rsid w:val="006C5026"/>
    <w:rsid w:val="007109C4"/>
    <w:rsid w:val="00775BC7"/>
    <w:rsid w:val="00843C25"/>
    <w:rsid w:val="00851AF3"/>
    <w:rsid w:val="00853D54"/>
    <w:rsid w:val="0089509E"/>
    <w:rsid w:val="009514CA"/>
    <w:rsid w:val="00973563"/>
    <w:rsid w:val="00984B97"/>
    <w:rsid w:val="00A00E0C"/>
    <w:rsid w:val="00AC4974"/>
    <w:rsid w:val="00B063CF"/>
    <w:rsid w:val="00B36A16"/>
    <w:rsid w:val="00B75AF9"/>
    <w:rsid w:val="00C157EE"/>
    <w:rsid w:val="00C80492"/>
    <w:rsid w:val="00CF09FB"/>
    <w:rsid w:val="00D1449B"/>
    <w:rsid w:val="00D563A8"/>
    <w:rsid w:val="00E25AA6"/>
    <w:rsid w:val="00E87A89"/>
    <w:rsid w:val="00ED1A15"/>
    <w:rsid w:val="00F00F89"/>
    <w:rsid w:val="00F27F1C"/>
    <w:rsid w:val="00F37823"/>
    <w:rsid w:val="00F41314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FD2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19-003 SJA werkinstructie (WIN) v1.02.dotx</Template>
  <TotalTime>1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19-003 SJA werkinstructie (WIN)</dc:title>
  <dc:subject/>
  <dc:creator>Antwerps Medisch Team vzw</dc:creator>
  <cp:keywords/>
  <cp:lastModifiedBy>Antwerps Medisch Team vzw</cp:lastModifiedBy>
  <cp:revision>2</cp:revision>
  <cp:lastPrinted>2019-06-25T19:24:00Z</cp:lastPrinted>
  <dcterms:created xsi:type="dcterms:W3CDTF">2020-12-07T05:46:00Z</dcterms:created>
  <dcterms:modified xsi:type="dcterms:W3CDTF">2020-12-07T05:46:00Z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