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02B23D" w14:textId="71FE0146" w:rsidR="0041780F" w:rsidRDefault="00BA2BA2" w:rsidP="00E87A89">
      <w:r>
        <w:rPr>
          <w:noProof/>
        </w:rPr>
        <w:drawing>
          <wp:anchor distT="0" distB="0" distL="114300" distR="114300" simplePos="0" relativeHeight="251658240" behindDoc="0" locked="0" layoutInCell="1" allowOverlap="1" wp14:anchorId="27804D07" wp14:editId="04DECA28">
            <wp:simplePos x="0" y="0"/>
            <wp:positionH relativeFrom="column">
              <wp:posOffset>2255902</wp:posOffset>
            </wp:positionH>
            <wp:positionV relativeFrom="paragraph">
              <wp:posOffset>-424180</wp:posOffset>
            </wp:positionV>
            <wp:extent cx="3847718" cy="786034"/>
            <wp:effectExtent l="0" t="0" r="0" b="0"/>
            <wp:wrapNone/>
            <wp:docPr id="4" name="Logo Antwerps Medisch Team vz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ntwerps Medisch Team vzw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718" cy="786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0017DF16" wp14:editId="7CF75BAF">
            <wp:simplePos x="0" y="0"/>
            <wp:positionH relativeFrom="column">
              <wp:posOffset>-918845</wp:posOffset>
            </wp:positionH>
            <wp:positionV relativeFrom="paragraph">
              <wp:posOffset>-962660</wp:posOffset>
            </wp:positionV>
            <wp:extent cx="8407400" cy="1788160"/>
            <wp:effectExtent l="0" t="0" r="0" b="0"/>
            <wp:wrapNone/>
            <wp:docPr id="3" name="AMT kopb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T kopba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0" cy="178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517EF5" w14:textId="4973656D" w:rsidR="00B063CF" w:rsidRDefault="00B063CF" w:rsidP="00E87A89">
      <w:pPr>
        <w:rPr>
          <w:sz w:val="20"/>
          <w:szCs w:val="20"/>
        </w:rPr>
      </w:pPr>
    </w:p>
    <w:p w14:paraId="6B06E72E" w14:textId="30D3BAAB" w:rsidR="000B34D3" w:rsidRDefault="000B34D3" w:rsidP="00E87A89">
      <w:pPr>
        <w:rPr>
          <w:sz w:val="20"/>
          <w:szCs w:val="20"/>
        </w:rPr>
      </w:pPr>
    </w:p>
    <w:p w14:paraId="45AD0F7B" w14:textId="62AB60EF" w:rsidR="00E87A89" w:rsidRDefault="00E87A89" w:rsidP="00E87A89">
      <w:pPr>
        <w:rPr>
          <w:sz w:val="20"/>
          <w:szCs w:val="20"/>
        </w:rPr>
      </w:pPr>
    </w:p>
    <w:p w14:paraId="63B296E0" w14:textId="20B3D1F9" w:rsidR="00E87A89" w:rsidRDefault="00E87A89" w:rsidP="00E87A89">
      <w:pPr>
        <w:rPr>
          <w:sz w:val="20"/>
          <w:szCs w:val="20"/>
        </w:rPr>
      </w:pPr>
    </w:p>
    <w:p w14:paraId="2D8B0AB6" w14:textId="77777777" w:rsidR="00E87A89" w:rsidRDefault="00E87A89" w:rsidP="00E87A89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1714"/>
        <w:gridCol w:w="2833"/>
        <w:gridCol w:w="2735"/>
      </w:tblGrid>
      <w:tr w:rsidR="003D7736" w14:paraId="12CF3217" w14:textId="77777777" w:rsidTr="003D7736">
        <w:tc>
          <w:tcPr>
            <w:tcW w:w="3556" w:type="dxa"/>
            <w:gridSpan w:val="2"/>
            <w:shd w:val="clear" w:color="auto" w:fill="DCE7FA"/>
          </w:tcPr>
          <w:p w14:paraId="5D0EAE15" w14:textId="1A96AFD0" w:rsidR="003D7736" w:rsidRPr="00E87A89" w:rsidRDefault="00E422FC" w:rsidP="005C7270">
            <w:bookmarkStart w:id="0" w:name="_Hlk11921287"/>
            <w:r>
              <w:t>Richtlijn</w:t>
            </w:r>
            <w:r w:rsidR="003D7736" w:rsidRPr="00E87A89">
              <w:t xml:space="preserve"> (</w:t>
            </w:r>
            <w:r>
              <w:t>RIC</w:t>
            </w:r>
            <w:r w:rsidR="003D7736" w:rsidRPr="00E87A89">
              <w:t>)</w:t>
            </w:r>
          </w:p>
        </w:tc>
        <w:tc>
          <w:tcPr>
            <w:tcW w:w="2906" w:type="dxa"/>
            <w:shd w:val="clear" w:color="auto" w:fill="DCE7FA"/>
          </w:tcPr>
          <w:p w14:paraId="70EDB838" w14:textId="6B4FB2C8" w:rsidR="003D7736" w:rsidRPr="00E87A89" w:rsidRDefault="003D7736" w:rsidP="005C7270">
            <w:r>
              <w:t xml:space="preserve">AMTMS </w:t>
            </w:r>
            <w:r w:rsidR="00E422FC">
              <w:t xml:space="preserve">20</w:t>
            </w:r>
            <w:r>
              <w:t xml:space="preserve">-00</w:t>
            </w:r>
            <w:r w:rsidR="004107BB">
              <w:t xml:space="preserve">5</w:t>
            </w:r>
          </w:p>
        </w:tc>
        <w:tc>
          <w:tcPr>
            <w:tcW w:w="2826" w:type="dxa"/>
            <w:shd w:val="clear" w:color="auto" w:fill="DCE7FA"/>
          </w:tcPr>
          <w:p w14:paraId="6AC1405D" w14:textId="18A11A78" w:rsidR="003D7736" w:rsidRPr="00E87A89" w:rsidRDefault="00E422FC" w:rsidP="005C7270">
            <w:pPr>
              <w:jc w:val="center"/>
            </w:pPr>
            <w:r>
              <w:t>RIC</w:t>
            </w:r>
            <w:r w:rsidR="003D7736" w:rsidRPr="00E87A89">
              <w:t xml:space="preserve"> geldig tot</w:t>
            </w:r>
          </w:p>
        </w:tc>
      </w:tr>
      <w:tr w:rsidR="000B34D3" w14:paraId="57969938" w14:textId="77777777" w:rsidTr="005C7270">
        <w:trPr>
          <w:trHeight w:val="567"/>
        </w:trPr>
        <w:tc>
          <w:tcPr>
            <w:tcW w:w="6462" w:type="dxa"/>
            <w:gridSpan w:val="3"/>
            <w:shd w:val="clear" w:color="auto" w:fill="auto"/>
          </w:tcPr>
          <w:p w14:paraId="31C14AF6" w14:textId="26602388" w:rsidR="000B34D3" w:rsidRPr="005C7270" w:rsidRDefault="000B34D3" w:rsidP="005C7270">
            <w:pPr>
              <w:jc w:val="both"/>
              <w:rPr>
                <w:b/>
              </w:rPr>
            </w:pPr>
            <w:r w:rsidRPr="005C7270">
              <w:rPr>
                <w:b/>
              </w:rPr>
              <w:t xml:space="preserve">titel </w:t>
            </w:r>
            <w:r w:rsidR="00F72DD5">
              <w:rPr>
                <w:b/>
              </w:rPr>
              <w:t>RIC</w:t>
            </w:r>
          </w:p>
        </w:tc>
        <w:tc>
          <w:tcPr>
            <w:tcW w:w="2826" w:type="dxa"/>
            <w:shd w:val="clear" w:color="auto" w:fill="auto"/>
          </w:tcPr>
          <w:p w14:paraId="5F659875" w14:textId="77777777" w:rsidR="000B34D3" w:rsidRPr="005C7270" w:rsidRDefault="000B34D3" w:rsidP="005C7270">
            <w:pPr>
              <w:jc w:val="center"/>
              <w:rPr>
                <w:b/>
              </w:rPr>
            </w:pPr>
          </w:p>
        </w:tc>
      </w:tr>
      <w:tr w:rsidR="005C7270" w14:paraId="0EF38CE1" w14:textId="77777777" w:rsidTr="005C7270">
        <w:tc>
          <w:tcPr>
            <w:tcW w:w="1796" w:type="dxa"/>
            <w:shd w:val="clear" w:color="auto" w:fill="DCE7FA"/>
          </w:tcPr>
          <w:p w14:paraId="4780D595" w14:textId="4CE9B2DE" w:rsidR="000B34D3" w:rsidRPr="00E87A89" w:rsidRDefault="000B34D3" w:rsidP="005C7270">
            <w:pPr>
              <w:jc w:val="center"/>
            </w:pPr>
            <w:r w:rsidRPr="00E87A89">
              <w:t xml:space="preserve">Datum goedkeuring </w:t>
            </w:r>
            <w:r w:rsidR="00E422FC">
              <w:t>RIC</w:t>
            </w:r>
          </w:p>
        </w:tc>
        <w:tc>
          <w:tcPr>
            <w:tcW w:w="1760" w:type="dxa"/>
            <w:shd w:val="clear" w:color="auto" w:fill="DCE7FA"/>
          </w:tcPr>
          <w:p w14:paraId="348E7F9C" w14:textId="4C95D2F2" w:rsidR="000B34D3" w:rsidRPr="00E87A89" w:rsidRDefault="000B34D3" w:rsidP="005C7270">
            <w:pPr>
              <w:jc w:val="center"/>
            </w:pPr>
            <w:r w:rsidRPr="00E87A89">
              <w:t xml:space="preserve">Datum start </w:t>
            </w:r>
            <w:r w:rsidR="00E422FC">
              <w:t>RIC</w:t>
            </w:r>
          </w:p>
        </w:tc>
        <w:tc>
          <w:tcPr>
            <w:tcW w:w="2906" w:type="dxa"/>
            <w:shd w:val="clear" w:color="auto" w:fill="DCE7FA"/>
          </w:tcPr>
          <w:p w14:paraId="59C24C47" w14:textId="77777777" w:rsidR="000B34D3" w:rsidRPr="00E87A89" w:rsidRDefault="000B34D3" w:rsidP="005C7270">
            <w:pPr>
              <w:jc w:val="center"/>
            </w:pPr>
            <w:r w:rsidRPr="00E87A89">
              <w:t>Goedkeurder (functie)</w:t>
            </w:r>
          </w:p>
        </w:tc>
        <w:tc>
          <w:tcPr>
            <w:tcW w:w="2826" w:type="dxa"/>
            <w:shd w:val="clear" w:color="auto" w:fill="DCE7FA"/>
          </w:tcPr>
          <w:p w14:paraId="0DF51A03" w14:textId="01A46919" w:rsidR="000B34D3" w:rsidRPr="00E87A89" w:rsidRDefault="00F84348" w:rsidP="005C7270">
            <w:pPr>
              <w:jc w:val="center"/>
            </w:pPr>
            <w:r w:rsidRPr="00E87A89">
              <w:t>Eigenaar</w:t>
            </w:r>
            <w:r w:rsidR="000B34D3" w:rsidRPr="00E87A89">
              <w:t xml:space="preserve"> (functie)</w:t>
            </w:r>
          </w:p>
        </w:tc>
      </w:tr>
      <w:tr w:rsidR="005C7270" w14:paraId="7E27E9E9" w14:textId="77777777" w:rsidTr="005C7270">
        <w:tc>
          <w:tcPr>
            <w:tcW w:w="1796" w:type="dxa"/>
            <w:shd w:val="clear" w:color="auto" w:fill="auto"/>
          </w:tcPr>
          <w:p w14:paraId="30705886" w14:textId="77777777" w:rsidR="000B34D3" w:rsidRPr="00E87A89" w:rsidRDefault="000B34D3" w:rsidP="005C7270">
            <w:pPr>
              <w:jc w:val="center"/>
            </w:pPr>
          </w:p>
        </w:tc>
        <w:tc>
          <w:tcPr>
            <w:tcW w:w="1760" w:type="dxa"/>
            <w:shd w:val="clear" w:color="auto" w:fill="auto"/>
          </w:tcPr>
          <w:p w14:paraId="6100DCC7" w14:textId="77777777" w:rsidR="000B34D3" w:rsidRPr="00E87A89" w:rsidRDefault="000B34D3" w:rsidP="005C7270">
            <w:pPr>
              <w:jc w:val="center"/>
            </w:pPr>
          </w:p>
        </w:tc>
        <w:tc>
          <w:tcPr>
            <w:tcW w:w="2906" w:type="dxa"/>
            <w:shd w:val="clear" w:color="auto" w:fill="auto"/>
          </w:tcPr>
          <w:p w14:paraId="79229ECC" w14:textId="77777777" w:rsidR="000B34D3" w:rsidRPr="00E87A89" w:rsidRDefault="000B34D3" w:rsidP="005C7270"/>
        </w:tc>
        <w:tc>
          <w:tcPr>
            <w:tcW w:w="2826" w:type="dxa"/>
            <w:shd w:val="clear" w:color="auto" w:fill="auto"/>
          </w:tcPr>
          <w:p w14:paraId="4032F684" w14:textId="77777777" w:rsidR="000B34D3" w:rsidRPr="00E87A89" w:rsidRDefault="000B34D3" w:rsidP="005C7270"/>
        </w:tc>
      </w:tr>
      <w:bookmarkEnd w:id="0"/>
    </w:tbl>
    <w:p w14:paraId="2C4ACA9A" w14:textId="138A2149" w:rsidR="00E87A89" w:rsidRDefault="00E87A89" w:rsidP="00AC4974"/>
    <w:p w14:paraId="352B97EE" w14:textId="77777777" w:rsidR="00336C22" w:rsidRDefault="00336C22" w:rsidP="00AC4974"/>
    <w:p w14:paraId="27134207" w14:textId="5FEF22AA" w:rsidR="00E87A89" w:rsidRPr="00E87A89" w:rsidRDefault="00E87A89" w:rsidP="00AC4974">
      <w:pPr>
        <w:pStyle w:val="Titelniveau1"/>
      </w:pPr>
      <w:r w:rsidRPr="00E87A89">
        <w:t xml:space="preserve">Doel </w:t>
      </w:r>
      <w:r w:rsidR="00E422FC">
        <w:t>RIC</w:t>
      </w:r>
    </w:p>
    <w:p w14:paraId="28D8C46F" w14:textId="4C4E9D6E" w:rsidR="00E87A89" w:rsidRDefault="00AC4974" w:rsidP="00AC4974">
      <w:r>
        <w:t>Wat is</w:t>
      </w:r>
      <w:r w:rsidR="00E87A89">
        <w:t xml:space="preserve"> het doel van de </w:t>
      </w:r>
      <w:r w:rsidR="00E422FC">
        <w:t>richtlijn</w:t>
      </w:r>
      <w:r w:rsidR="00E87A89" w:rsidRPr="00E87A89">
        <w:t>?</w:t>
      </w:r>
    </w:p>
    <w:p w14:paraId="7C51F552" w14:textId="7B62B03D" w:rsidR="00E87A89" w:rsidRDefault="00E87A89" w:rsidP="00E87A89"/>
    <w:p w14:paraId="14100C7F" w14:textId="0384A161" w:rsidR="00E87A89" w:rsidRDefault="0092277E" w:rsidP="0092277E">
      <w:pPr>
        <w:tabs>
          <w:tab w:val="left" w:pos="5160"/>
        </w:tabs>
      </w:pPr>
      <w:r>
        <w:tab/>
      </w:r>
    </w:p>
    <w:p w14:paraId="35C70086" w14:textId="6CB9D7A8" w:rsidR="00E87A89" w:rsidRPr="00E87A89" w:rsidRDefault="00E87A89" w:rsidP="00E87A89">
      <w:pPr>
        <w:pStyle w:val="Titelniveau1"/>
      </w:pPr>
      <w:r w:rsidRPr="00E87A89">
        <w:t xml:space="preserve">Doelgroep </w:t>
      </w:r>
      <w:r w:rsidR="008534A8">
        <w:t>RIC</w:t>
      </w:r>
    </w:p>
    <w:p w14:paraId="2E6BDF4F" w14:textId="3F422ADF" w:rsidR="00E87A89" w:rsidRPr="00E87A89" w:rsidRDefault="00E87A89" w:rsidP="00E87A89">
      <w:r w:rsidRPr="00E87A89">
        <w:t xml:space="preserve">Voor wie is de </w:t>
      </w:r>
      <w:r w:rsidR="008534A8">
        <w:t>richtlijn</w:t>
      </w:r>
      <w:r w:rsidR="00D372D9" w:rsidRPr="00E87A89">
        <w:t xml:space="preserve"> </w:t>
      </w:r>
      <w:r w:rsidRPr="00E87A89">
        <w:t>van toepassing?</w:t>
      </w:r>
    </w:p>
    <w:p w14:paraId="1AF4A0BC" w14:textId="77777777" w:rsidR="00E87A89" w:rsidRDefault="00E87A89" w:rsidP="00E87A89"/>
    <w:p w14:paraId="1B3491C2" w14:textId="77777777" w:rsidR="00E87A89" w:rsidRPr="00E87A89" w:rsidRDefault="00E87A89" w:rsidP="00E87A89"/>
    <w:p w14:paraId="557B788F" w14:textId="19045D30" w:rsidR="004022B7" w:rsidRPr="00E87A89" w:rsidRDefault="00E87A89" w:rsidP="00E87A89">
      <w:pPr>
        <w:pStyle w:val="Titelniveau1"/>
      </w:pPr>
      <w:r>
        <w:t>Extra informatie</w:t>
      </w:r>
      <w:r w:rsidR="004022B7" w:rsidRPr="00E87A89">
        <w:t xml:space="preserve"> </w:t>
      </w:r>
      <w:r w:rsidR="00F72DD5">
        <w:t>RIC</w:t>
      </w:r>
    </w:p>
    <w:p w14:paraId="6FDD35E7" w14:textId="6A471572" w:rsidR="00E87A89" w:rsidRDefault="00AC4974" w:rsidP="00E87A89">
      <w:r>
        <w:t>Is</w:t>
      </w:r>
      <w:r w:rsidR="00E87A89">
        <w:t xml:space="preserve"> </w:t>
      </w:r>
      <w:r>
        <w:t xml:space="preserve">er </w:t>
      </w:r>
      <w:r w:rsidR="00E87A89">
        <w:t>eventuele extra informatie zoals:</w:t>
      </w:r>
    </w:p>
    <w:p w14:paraId="3CEBC93E" w14:textId="77777777" w:rsidR="00E87A89" w:rsidRDefault="00E87A89" w:rsidP="00E87A89">
      <w:pPr>
        <w:numPr>
          <w:ilvl w:val="0"/>
          <w:numId w:val="3"/>
        </w:numPr>
      </w:pPr>
      <w:r>
        <w:t>relevante achtergrondinformatie;</w:t>
      </w:r>
    </w:p>
    <w:p w14:paraId="7CCCF79D" w14:textId="10D687ED" w:rsidR="004022B7" w:rsidRDefault="00E87A89" w:rsidP="00E87A89">
      <w:pPr>
        <w:numPr>
          <w:ilvl w:val="0"/>
          <w:numId w:val="3"/>
        </w:numPr>
      </w:pPr>
      <w:r>
        <w:t xml:space="preserve">verwijzing naar </w:t>
      </w:r>
      <w:r w:rsidR="00AC4974">
        <w:t xml:space="preserve">referenties zoals </w:t>
      </w:r>
      <w:r>
        <w:t>wetteksten;</w:t>
      </w:r>
    </w:p>
    <w:p w14:paraId="49F745C9" w14:textId="0F0EC8CD" w:rsidR="000F2E09" w:rsidRDefault="00E87A89" w:rsidP="00200A25">
      <w:pPr>
        <w:numPr>
          <w:ilvl w:val="0"/>
          <w:numId w:val="3"/>
        </w:numPr>
      </w:pPr>
      <w:r>
        <w:t xml:space="preserve">andere betrokken </w:t>
      </w:r>
      <w:r w:rsidRPr="00E87A89">
        <w:t xml:space="preserve">procedures/werkinstructies </w:t>
      </w:r>
      <w:r w:rsidR="00277C4C">
        <w:t>met een</w:t>
      </w:r>
      <w:r w:rsidRPr="00E87A89">
        <w:t xml:space="preserve"> link </w:t>
      </w:r>
      <w:r w:rsidR="00277C4C">
        <w:t xml:space="preserve">naar </w:t>
      </w:r>
      <w:r w:rsidRPr="00E87A89">
        <w:t xml:space="preserve">de </w:t>
      </w:r>
      <w:r w:rsidR="006640B3">
        <w:t>richtlijn;</w:t>
      </w:r>
    </w:p>
    <w:p w14:paraId="7DACD78A" w14:textId="77777777" w:rsidR="008534A8" w:rsidRDefault="006640B3" w:rsidP="00200A25">
      <w:pPr>
        <w:numPr>
          <w:ilvl w:val="0"/>
          <w:numId w:val="3"/>
        </w:numPr>
      </w:pPr>
      <w:r>
        <w:t>een b</w:t>
      </w:r>
      <w:r w:rsidR="000C13E3">
        <w:t>eschrij</w:t>
      </w:r>
      <w:r>
        <w:t>ving van</w:t>
      </w:r>
      <w:r w:rsidR="000C13E3">
        <w:t xml:space="preserve"> de gebruikte afkortingen</w:t>
      </w:r>
      <w:r w:rsidR="008534A8">
        <w:t>;</w:t>
      </w:r>
    </w:p>
    <w:p w14:paraId="3C0F88A6" w14:textId="5205BAFD" w:rsidR="000C13E3" w:rsidRDefault="008534A8" w:rsidP="00200A25">
      <w:pPr>
        <w:numPr>
          <w:ilvl w:val="0"/>
          <w:numId w:val="3"/>
        </w:numPr>
      </w:pPr>
      <w:r>
        <w:t>e</w:t>
      </w:r>
      <w:r w:rsidR="000C13E3">
        <w:t>en verduidelijk</w:t>
      </w:r>
      <w:r>
        <w:t>ing van</w:t>
      </w:r>
      <w:r w:rsidR="000C13E3">
        <w:t xml:space="preserve"> eventuele begrippen</w:t>
      </w:r>
      <w:r>
        <w:t>?</w:t>
      </w:r>
    </w:p>
    <w:p w14:paraId="7915EDB4" w14:textId="04B6A09D" w:rsidR="004022B7" w:rsidRDefault="004022B7" w:rsidP="00E87A89"/>
    <w:p w14:paraId="6D3C47DA" w14:textId="77777777" w:rsidR="008534A8" w:rsidRPr="00E87A89" w:rsidRDefault="008534A8" w:rsidP="00E87A89"/>
    <w:p w14:paraId="0850EC1A" w14:textId="27856298" w:rsidR="004022B7" w:rsidRPr="00E87A89" w:rsidRDefault="004022B7" w:rsidP="00E87A89">
      <w:pPr>
        <w:pStyle w:val="Titelniveau1"/>
      </w:pPr>
      <w:r w:rsidRPr="00E87A89">
        <w:t xml:space="preserve">Toepassingsgebied </w:t>
      </w:r>
      <w:r w:rsidR="00F72DD5">
        <w:t>RIC</w:t>
      </w:r>
    </w:p>
    <w:p w14:paraId="237E48C9" w14:textId="727ED7F2" w:rsidR="004022B7" w:rsidRPr="00E87A89" w:rsidRDefault="00AC4974" w:rsidP="00E87A89">
      <w:r>
        <w:t>Waar</w:t>
      </w:r>
      <w:r w:rsidR="007109C4">
        <w:t>, wanneer</w:t>
      </w:r>
      <w:r>
        <w:t xml:space="preserve"> </w:t>
      </w:r>
      <w:r w:rsidR="007109C4">
        <w:t xml:space="preserve">en/of door wie </w:t>
      </w:r>
      <w:r>
        <w:t xml:space="preserve">wordt de </w:t>
      </w:r>
      <w:r w:rsidR="008534A8">
        <w:t>richtlijn</w:t>
      </w:r>
      <w:r w:rsidR="00D372D9">
        <w:t xml:space="preserve"> </w:t>
      </w:r>
      <w:r>
        <w:t>toegepast?</w:t>
      </w:r>
    </w:p>
    <w:p w14:paraId="3EBB16BC" w14:textId="77777777" w:rsidR="004022B7" w:rsidRPr="00E87A89" w:rsidRDefault="004022B7" w:rsidP="00E87A89"/>
    <w:p w14:paraId="2A63FF14" w14:textId="77777777" w:rsidR="004022B7" w:rsidRPr="00E87A89" w:rsidRDefault="004022B7" w:rsidP="00E87A89"/>
    <w:p w14:paraId="593D7D14" w14:textId="5B153881" w:rsidR="004022B7" w:rsidRPr="00E87A89" w:rsidRDefault="004022B7" w:rsidP="00E87A89">
      <w:pPr>
        <w:pStyle w:val="Titelniveau1"/>
      </w:pPr>
      <w:r w:rsidRPr="00E87A89">
        <w:t xml:space="preserve">Uitzonderingen </w:t>
      </w:r>
      <w:r w:rsidR="00F72DD5">
        <w:t>RIC</w:t>
      </w:r>
    </w:p>
    <w:p w14:paraId="7CA26C7F" w14:textId="3C13B9AB" w:rsidR="00AC4974" w:rsidRDefault="00AC4974" w:rsidP="0034457A">
      <w:r>
        <w:t>Zijn er</w:t>
      </w:r>
      <w:r w:rsidR="004022B7" w:rsidRPr="00E87A89">
        <w:t xml:space="preserve"> eventuele uitzonderingen</w:t>
      </w:r>
      <w:r>
        <w:t xml:space="preserve"> op de </w:t>
      </w:r>
      <w:r w:rsidR="008534A8">
        <w:t>richtlijn</w:t>
      </w:r>
      <w:r>
        <w:t>?</w:t>
      </w:r>
      <w:r w:rsidR="00277C4C">
        <w:t xml:space="preserve"> </w:t>
      </w:r>
      <w:r w:rsidR="007109C4">
        <w:t>Indien niet</w:t>
      </w:r>
      <w:r w:rsidR="00277C4C">
        <w:t xml:space="preserve"> volstaat “Niet van toepassing.”</w:t>
      </w:r>
    </w:p>
    <w:p w14:paraId="30843907" w14:textId="45F22580" w:rsidR="00AC4974" w:rsidRDefault="00AC4974" w:rsidP="00E87A89">
      <w:pPr>
        <w:tabs>
          <w:tab w:val="left" w:pos="1692"/>
        </w:tabs>
      </w:pPr>
    </w:p>
    <w:p w14:paraId="75956D0C" w14:textId="77777777" w:rsidR="007109C4" w:rsidRDefault="007109C4" w:rsidP="00E87A89">
      <w:pPr>
        <w:tabs>
          <w:tab w:val="left" w:pos="1692"/>
        </w:tabs>
      </w:pPr>
    </w:p>
    <w:p w14:paraId="22EA7553" w14:textId="376A827D" w:rsidR="00AC4974" w:rsidRDefault="00AC4974" w:rsidP="00AC4974">
      <w:pPr>
        <w:pStyle w:val="Titelniveau1"/>
      </w:pPr>
      <w:r>
        <w:t xml:space="preserve">Referentiedocumenten </w:t>
      </w:r>
      <w:r w:rsidR="00F72DD5">
        <w:t>RIC</w:t>
      </w:r>
    </w:p>
    <w:p w14:paraId="4B70AA78" w14:textId="6EC5D576" w:rsidR="007109C4" w:rsidRPr="00E87A89" w:rsidRDefault="007109C4" w:rsidP="007109C4">
      <w:r>
        <w:t>Welke</w:t>
      </w:r>
      <w:r w:rsidR="00AC4974">
        <w:t xml:space="preserve"> documenten zijn relevant </w:t>
      </w:r>
      <w:r>
        <w:t>voor</w:t>
      </w:r>
      <w:r w:rsidR="00AC4974">
        <w:t xml:space="preserve"> de </w:t>
      </w:r>
      <w:r w:rsidR="008534A8">
        <w:t>richtlijn</w:t>
      </w:r>
      <w:r w:rsidR="00AC4974">
        <w:t xml:space="preserve"> (bijvoorbeeld controlelijst “abc v1.00”</w:t>
      </w:r>
      <w:r>
        <w:t>? Indien er geen zijn volstaat “Niet van toepassing.”</w:t>
      </w:r>
    </w:p>
    <w:p w14:paraId="3C488A65" w14:textId="77777777" w:rsidR="007109C4" w:rsidRDefault="007109C4" w:rsidP="007109C4">
      <w:pPr>
        <w:numPr>
          <w:ilvl w:val="0"/>
          <w:numId w:val="3"/>
        </w:numPr>
      </w:pPr>
    </w:p>
    <w:p w14:paraId="17A3B5F0" w14:textId="1D7C7A68" w:rsidR="00AC4974" w:rsidRDefault="00AC4974" w:rsidP="00AC4974"/>
    <w:p w14:paraId="121DF91C" w14:textId="77777777" w:rsidR="00AC4974" w:rsidRPr="00E87A89" w:rsidRDefault="00AC4974" w:rsidP="00E87A89">
      <w:pPr>
        <w:tabs>
          <w:tab w:val="left" w:pos="1692"/>
        </w:tabs>
      </w:pPr>
    </w:p>
    <w:p w14:paraId="158744C8" w14:textId="73A50CCD" w:rsidR="004022B7" w:rsidRPr="00E87A89" w:rsidRDefault="00AC4974" w:rsidP="00336C22">
      <w:pPr>
        <w:pStyle w:val="Titelniveau1"/>
      </w:pPr>
      <w:r>
        <w:br w:type="page"/>
      </w:r>
      <w:r w:rsidR="008534A8">
        <w:lastRenderedPageBreak/>
        <w:t>Richtlijn</w:t>
      </w:r>
      <w:r w:rsidR="004022B7" w:rsidRPr="00E87A89">
        <w:t xml:space="preserve"> (</w:t>
      </w:r>
      <w:r w:rsidR="00F72DD5">
        <w:t>RIC</w:t>
      </w:r>
      <w:r w:rsidR="004022B7" w:rsidRPr="00E87A89">
        <w:t>)</w:t>
      </w:r>
    </w:p>
    <w:p w14:paraId="0166580B" w14:textId="0FCE3990" w:rsidR="004022B7" w:rsidRPr="00E87A89" w:rsidRDefault="004022B7" w:rsidP="00E87A89">
      <w:pPr>
        <w:tabs>
          <w:tab w:val="left" w:pos="1692"/>
        </w:tabs>
      </w:pPr>
      <w:r w:rsidRPr="00E87A89">
        <w:t xml:space="preserve">Beschrijf de </w:t>
      </w:r>
      <w:r w:rsidR="008534A8">
        <w:t>richtlijn</w:t>
      </w:r>
      <w:r w:rsidRPr="00E87A89">
        <w:t xml:space="preserve"> in duidelijke stappen.</w:t>
      </w:r>
    </w:p>
    <w:p w14:paraId="4E4C57FD" w14:textId="77777777" w:rsidR="004022B7" w:rsidRPr="00E87A89" w:rsidRDefault="004022B7" w:rsidP="00E87A89">
      <w:pPr>
        <w:tabs>
          <w:tab w:val="left" w:pos="1692"/>
        </w:tabs>
      </w:pPr>
      <w:r w:rsidRPr="00E87A89">
        <w:t>Je verhoogt de leesbaarheid door bijvoorbeeld het gebruik van:</w:t>
      </w:r>
    </w:p>
    <w:p w14:paraId="61D87560" w14:textId="77777777" w:rsidR="004022B7" w:rsidRPr="00E87A89" w:rsidRDefault="004022B7" w:rsidP="00ED1A15">
      <w:pPr>
        <w:numPr>
          <w:ilvl w:val="0"/>
          <w:numId w:val="3"/>
        </w:numPr>
      </w:pPr>
      <w:r w:rsidRPr="00E87A89">
        <w:t>een stroomdiagram;</w:t>
      </w:r>
    </w:p>
    <w:p w14:paraId="481BE1D4" w14:textId="5C761E67" w:rsidR="004022B7" w:rsidRPr="00E87A89" w:rsidRDefault="00336C22" w:rsidP="00ED1A15">
      <w:pPr>
        <w:numPr>
          <w:ilvl w:val="0"/>
          <w:numId w:val="3"/>
        </w:numPr>
      </w:pPr>
      <w:r>
        <w:t>opsommingstekens</w:t>
      </w:r>
      <w:r w:rsidR="004022B7" w:rsidRPr="00E87A89">
        <w:t>;</w:t>
      </w:r>
    </w:p>
    <w:p w14:paraId="70B368D1" w14:textId="77777777" w:rsidR="004022B7" w:rsidRPr="00E87A89" w:rsidRDefault="004022B7" w:rsidP="00ED1A15">
      <w:pPr>
        <w:numPr>
          <w:ilvl w:val="0"/>
          <w:numId w:val="3"/>
        </w:numPr>
      </w:pPr>
      <w:r w:rsidRPr="00E87A89">
        <w:t>een nummering.</w:t>
      </w:r>
    </w:p>
    <w:p w14:paraId="1272E9FC" w14:textId="77777777" w:rsidR="004022B7" w:rsidRPr="00E87A89" w:rsidRDefault="004022B7" w:rsidP="00E87A89">
      <w:pPr>
        <w:tabs>
          <w:tab w:val="left" w:pos="1692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9"/>
        <w:gridCol w:w="649"/>
        <w:gridCol w:w="6322"/>
      </w:tblGrid>
      <w:tr w:rsidR="00AC4974" w14:paraId="73DD7DAA" w14:textId="77777777" w:rsidTr="00AC4974">
        <w:tc>
          <w:tcPr>
            <w:tcW w:w="2094" w:type="dxa"/>
            <w:shd w:val="clear" w:color="auto" w:fill="DCE7FA"/>
          </w:tcPr>
          <w:p w14:paraId="68FD80F5" w14:textId="77777777" w:rsidR="00AC4974" w:rsidRDefault="00AC4974" w:rsidP="00537A89">
            <w:r>
              <w:t>Verantwoordelijke (functie)</w:t>
            </w:r>
          </w:p>
        </w:tc>
        <w:tc>
          <w:tcPr>
            <w:tcW w:w="615" w:type="dxa"/>
            <w:shd w:val="clear" w:color="auto" w:fill="DCE7FA"/>
          </w:tcPr>
          <w:p w14:paraId="49C4E041" w14:textId="7C19D7A1" w:rsidR="00AC4974" w:rsidRDefault="00AC4974" w:rsidP="00537A89">
            <w:r>
              <w:t>Stap</w:t>
            </w:r>
          </w:p>
        </w:tc>
        <w:tc>
          <w:tcPr>
            <w:tcW w:w="6579" w:type="dxa"/>
            <w:shd w:val="clear" w:color="auto" w:fill="DCE7FA"/>
          </w:tcPr>
          <w:p w14:paraId="6049375B" w14:textId="5F94DBB2" w:rsidR="00AC4974" w:rsidRDefault="00AC4974" w:rsidP="00537A89">
            <w:r>
              <w:t>Actie</w:t>
            </w:r>
          </w:p>
        </w:tc>
      </w:tr>
      <w:tr w:rsidR="00AC4974" w14:paraId="37B54294" w14:textId="77777777" w:rsidTr="00AC4974">
        <w:tc>
          <w:tcPr>
            <w:tcW w:w="2094" w:type="dxa"/>
            <w:shd w:val="clear" w:color="auto" w:fill="auto"/>
          </w:tcPr>
          <w:p w14:paraId="132ADA46" w14:textId="77777777" w:rsidR="00AC4974" w:rsidRDefault="00AC4974" w:rsidP="00537A89"/>
        </w:tc>
        <w:tc>
          <w:tcPr>
            <w:tcW w:w="615" w:type="dxa"/>
          </w:tcPr>
          <w:p w14:paraId="6026ABF6" w14:textId="34CA2E7C" w:rsidR="00AC4974" w:rsidRDefault="007109C4" w:rsidP="007109C4">
            <w:pPr>
              <w:jc w:val="center"/>
            </w:pPr>
            <w:r>
              <w:t>1</w:t>
            </w:r>
          </w:p>
        </w:tc>
        <w:tc>
          <w:tcPr>
            <w:tcW w:w="6579" w:type="dxa"/>
            <w:shd w:val="clear" w:color="auto" w:fill="auto"/>
          </w:tcPr>
          <w:p w14:paraId="6E04581D" w14:textId="05B732DB" w:rsidR="00AC4974" w:rsidRDefault="00AC4974" w:rsidP="00537A89"/>
        </w:tc>
      </w:tr>
      <w:tr w:rsidR="00AC4974" w14:paraId="68C814BF" w14:textId="77777777" w:rsidTr="00AC4974">
        <w:tc>
          <w:tcPr>
            <w:tcW w:w="2094" w:type="dxa"/>
            <w:shd w:val="clear" w:color="auto" w:fill="auto"/>
          </w:tcPr>
          <w:p w14:paraId="3FC7ECED" w14:textId="77777777" w:rsidR="00AC4974" w:rsidRDefault="00AC4974" w:rsidP="00537A89"/>
        </w:tc>
        <w:tc>
          <w:tcPr>
            <w:tcW w:w="615" w:type="dxa"/>
          </w:tcPr>
          <w:p w14:paraId="5E3355FD" w14:textId="4B66154D" w:rsidR="00AC4974" w:rsidRDefault="007109C4" w:rsidP="007109C4">
            <w:pPr>
              <w:jc w:val="center"/>
            </w:pPr>
            <w:r>
              <w:t>2</w:t>
            </w:r>
          </w:p>
        </w:tc>
        <w:tc>
          <w:tcPr>
            <w:tcW w:w="6579" w:type="dxa"/>
            <w:shd w:val="clear" w:color="auto" w:fill="auto"/>
          </w:tcPr>
          <w:p w14:paraId="73D90CAC" w14:textId="18DFD677" w:rsidR="00AC4974" w:rsidRDefault="00AC4974" w:rsidP="00537A89"/>
        </w:tc>
      </w:tr>
      <w:tr w:rsidR="00AC4974" w14:paraId="1D138D37" w14:textId="77777777" w:rsidTr="00AC4974">
        <w:tc>
          <w:tcPr>
            <w:tcW w:w="2094" w:type="dxa"/>
            <w:shd w:val="clear" w:color="auto" w:fill="auto"/>
          </w:tcPr>
          <w:p w14:paraId="5ED0E3BD" w14:textId="77777777" w:rsidR="00AC4974" w:rsidRDefault="00AC4974" w:rsidP="00537A89"/>
        </w:tc>
        <w:tc>
          <w:tcPr>
            <w:tcW w:w="615" w:type="dxa"/>
          </w:tcPr>
          <w:p w14:paraId="1AF25A9E" w14:textId="264C050A" w:rsidR="00AC4974" w:rsidRDefault="007109C4" w:rsidP="007109C4">
            <w:pPr>
              <w:jc w:val="center"/>
            </w:pPr>
            <w:r>
              <w:t>3</w:t>
            </w:r>
          </w:p>
        </w:tc>
        <w:tc>
          <w:tcPr>
            <w:tcW w:w="6579" w:type="dxa"/>
            <w:shd w:val="clear" w:color="auto" w:fill="auto"/>
          </w:tcPr>
          <w:p w14:paraId="0EBDA946" w14:textId="2069EE94" w:rsidR="00AC4974" w:rsidRDefault="00AC4974" w:rsidP="00537A89"/>
        </w:tc>
      </w:tr>
      <w:tr w:rsidR="00AC4974" w14:paraId="2450119D" w14:textId="77777777" w:rsidTr="00AC4974">
        <w:tc>
          <w:tcPr>
            <w:tcW w:w="2094" w:type="dxa"/>
            <w:shd w:val="clear" w:color="auto" w:fill="auto"/>
          </w:tcPr>
          <w:p w14:paraId="121D45F5" w14:textId="77777777" w:rsidR="00AC4974" w:rsidRDefault="00AC4974" w:rsidP="00537A89"/>
        </w:tc>
        <w:tc>
          <w:tcPr>
            <w:tcW w:w="615" w:type="dxa"/>
          </w:tcPr>
          <w:p w14:paraId="224D55EC" w14:textId="4D6A10D9" w:rsidR="00AC4974" w:rsidRDefault="007109C4" w:rsidP="007109C4">
            <w:pPr>
              <w:jc w:val="center"/>
            </w:pPr>
            <w:r>
              <w:t>4</w:t>
            </w:r>
          </w:p>
        </w:tc>
        <w:tc>
          <w:tcPr>
            <w:tcW w:w="6579" w:type="dxa"/>
            <w:shd w:val="clear" w:color="auto" w:fill="auto"/>
          </w:tcPr>
          <w:p w14:paraId="08118CB8" w14:textId="159578F0" w:rsidR="00AC4974" w:rsidRDefault="00AC4974" w:rsidP="00537A89"/>
        </w:tc>
      </w:tr>
      <w:tr w:rsidR="00AC4974" w14:paraId="68AA19FC" w14:textId="77777777" w:rsidTr="00AC4974">
        <w:tc>
          <w:tcPr>
            <w:tcW w:w="2094" w:type="dxa"/>
            <w:shd w:val="clear" w:color="auto" w:fill="auto"/>
          </w:tcPr>
          <w:p w14:paraId="2EC0724D" w14:textId="77777777" w:rsidR="00AC4974" w:rsidRDefault="00AC4974" w:rsidP="00537A89"/>
        </w:tc>
        <w:tc>
          <w:tcPr>
            <w:tcW w:w="615" w:type="dxa"/>
          </w:tcPr>
          <w:p w14:paraId="78F25751" w14:textId="791521DB" w:rsidR="00AC4974" w:rsidRDefault="007109C4" w:rsidP="007109C4">
            <w:pPr>
              <w:jc w:val="center"/>
            </w:pPr>
            <w:r>
              <w:t>5</w:t>
            </w:r>
          </w:p>
        </w:tc>
        <w:tc>
          <w:tcPr>
            <w:tcW w:w="6579" w:type="dxa"/>
            <w:shd w:val="clear" w:color="auto" w:fill="auto"/>
          </w:tcPr>
          <w:p w14:paraId="27EDCBA4" w14:textId="177EDD09" w:rsidR="00AC4974" w:rsidRDefault="00AC4974" w:rsidP="00537A89"/>
        </w:tc>
      </w:tr>
      <w:tr w:rsidR="00AC4974" w14:paraId="490F9FCF" w14:textId="77777777" w:rsidTr="00AC4974">
        <w:tc>
          <w:tcPr>
            <w:tcW w:w="2094" w:type="dxa"/>
            <w:shd w:val="clear" w:color="auto" w:fill="auto"/>
          </w:tcPr>
          <w:p w14:paraId="60B3B65B" w14:textId="77777777" w:rsidR="00AC4974" w:rsidRDefault="00AC4974" w:rsidP="00537A89"/>
        </w:tc>
        <w:tc>
          <w:tcPr>
            <w:tcW w:w="615" w:type="dxa"/>
          </w:tcPr>
          <w:p w14:paraId="57843D6B" w14:textId="3AC0C446" w:rsidR="00AC4974" w:rsidRDefault="007109C4" w:rsidP="007109C4">
            <w:pPr>
              <w:jc w:val="center"/>
            </w:pPr>
            <w:r>
              <w:t>6</w:t>
            </w:r>
          </w:p>
        </w:tc>
        <w:tc>
          <w:tcPr>
            <w:tcW w:w="6579" w:type="dxa"/>
            <w:shd w:val="clear" w:color="auto" w:fill="auto"/>
          </w:tcPr>
          <w:p w14:paraId="6967AAC8" w14:textId="6B989475" w:rsidR="00AC4974" w:rsidRDefault="00AC4974" w:rsidP="00537A89"/>
        </w:tc>
      </w:tr>
      <w:tr w:rsidR="007109C4" w14:paraId="36917F53" w14:textId="77777777" w:rsidTr="00AC4974">
        <w:tc>
          <w:tcPr>
            <w:tcW w:w="2094" w:type="dxa"/>
            <w:shd w:val="clear" w:color="auto" w:fill="auto"/>
          </w:tcPr>
          <w:p w14:paraId="10241972" w14:textId="77777777" w:rsidR="007109C4" w:rsidRDefault="007109C4" w:rsidP="00537A89"/>
        </w:tc>
        <w:tc>
          <w:tcPr>
            <w:tcW w:w="615" w:type="dxa"/>
          </w:tcPr>
          <w:p w14:paraId="53F0D400" w14:textId="1B1BA6DC" w:rsidR="007109C4" w:rsidRDefault="007109C4" w:rsidP="007109C4">
            <w:pPr>
              <w:jc w:val="center"/>
            </w:pPr>
            <w:r>
              <w:t>7</w:t>
            </w:r>
          </w:p>
        </w:tc>
        <w:tc>
          <w:tcPr>
            <w:tcW w:w="6579" w:type="dxa"/>
            <w:shd w:val="clear" w:color="auto" w:fill="auto"/>
          </w:tcPr>
          <w:p w14:paraId="5901D692" w14:textId="77777777" w:rsidR="007109C4" w:rsidRDefault="007109C4" w:rsidP="00537A89"/>
        </w:tc>
      </w:tr>
      <w:tr w:rsidR="007109C4" w14:paraId="1362DF20" w14:textId="77777777" w:rsidTr="00AC4974">
        <w:tc>
          <w:tcPr>
            <w:tcW w:w="2094" w:type="dxa"/>
            <w:shd w:val="clear" w:color="auto" w:fill="auto"/>
          </w:tcPr>
          <w:p w14:paraId="06CE564B" w14:textId="77777777" w:rsidR="007109C4" w:rsidRDefault="007109C4" w:rsidP="00537A89"/>
        </w:tc>
        <w:tc>
          <w:tcPr>
            <w:tcW w:w="615" w:type="dxa"/>
          </w:tcPr>
          <w:p w14:paraId="34D12522" w14:textId="0EDD0251" w:rsidR="007109C4" w:rsidRDefault="007109C4" w:rsidP="007109C4">
            <w:pPr>
              <w:jc w:val="center"/>
            </w:pPr>
            <w:r>
              <w:t>8</w:t>
            </w:r>
          </w:p>
        </w:tc>
        <w:tc>
          <w:tcPr>
            <w:tcW w:w="6579" w:type="dxa"/>
            <w:shd w:val="clear" w:color="auto" w:fill="auto"/>
          </w:tcPr>
          <w:p w14:paraId="568A516E" w14:textId="77777777" w:rsidR="007109C4" w:rsidRDefault="007109C4" w:rsidP="00537A89"/>
        </w:tc>
      </w:tr>
      <w:tr w:rsidR="007109C4" w14:paraId="7BCCC027" w14:textId="77777777" w:rsidTr="00AC4974">
        <w:tc>
          <w:tcPr>
            <w:tcW w:w="2094" w:type="dxa"/>
            <w:shd w:val="clear" w:color="auto" w:fill="auto"/>
          </w:tcPr>
          <w:p w14:paraId="71F3D48A" w14:textId="77777777" w:rsidR="007109C4" w:rsidRDefault="007109C4" w:rsidP="00537A89"/>
        </w:tc>
        <w:tc>
          <w:tcPr>
            <w:tcW w:w="615" w:type="dxa"/>
          </w:tcPr>
          <w:p w14:paraId="322DA36D" w14:textId="4FAEA056" w:rsidR="007109C4" w:rsidRDefault="007109C4" w:rsidP="007109C4">
            <w:pPr>
              <w:jc w:val="center"/>
            </w:pPr>
            <w:r>
              <w:t>9</w:t>
            </w:r>
          </w:p>
        </w:tc>
        <w:tc>
          <w:tcPr>
            <w:tcW w:w="6579" w:type="dxa"/>
            <w:shd w:val="clear" w:color="auto" w:fill="auto"/>
          </w:tcPr>
          <w:p w14:paraId="1BE358A7" w14:textId="77777777" w:rsidR="007109C4" w:rsidRDefault="007109C4" w:rsidP="00537A89"/>
        </w:tc>
      </w:tr>
      <w:tr w:rsidR="007109C4" w14:paraId="23053DAC" w14:textId="77777777" w:rsidTr="00AC4974">
        <w:tc>
          <w:tcPr>
            <w:tcW w:w="2094" w:type="dxa"/>
            <w:shd w:val="clear" w:color="auto" w:fill="auto"/>
          </w:tcPr>
          <w:p w14:paraId="78F48EED" w14:textId="77777777" w:rsidR="007109C4" w:rsidRDefault="007109C4" w:rsidP="00537A89"/>
        </w:tc>
        <w:tc>
          <w:tcPr>
            <w:tcW w:w="615" w:type="dxa"/>
          </w:tcPr>
          <w:p w14:paraId="591C168D" w14:textId="22E112B9" w:rsidR="007109C4" w:rsidRDefault="007109C4" w:rsidP="007109C4">
            <w:pPr>
              <w:jc w:val="center"/>
            </w:pPr>
            <w:r>
              <w:t>10</w:t>
            </w:r>
          </w:p>
        </w:tc>
        <w:tc>
          <w:tcPr>
            <w:tcW w:w="6579" w:type="dxa"/>
            <w:shd w:val="clear" w:color="auto" w:fill="auto"/>
          </w:tcPr>
          <w:p w14:paraId="259A1430" w14:textId="77777777" w:rsidR="007109C4" w:rsidRDefault="007109C4" w:rsidP="00537A89"/>
        </w:tc>
      </w:tr>
    </w:tbl>
    <w:p w14:paraId="5D8731D3" w14:textId="212A5CE7" w:rsidR="004022B7" w:rsidRDefault="004022B7" w:rsidP="00EB6EA7"/>
    <w:p w14:paraId="713AD299" w14:textId="77777777" w:rsidR="00F039C9" w:rsidRDefault="00F039C9" w:rsidP="00E87A89">
      <w:pPr>
        <w:rPr>
          <w:b/>
          <w:color w:val="28479E"/>
          <w:sz w:val="28"/>
        </w:rPr>
      </w:pPr>
    </w:p>
    <w:p w14:paraId="31EB05E0" w14:textId="6AA72FE0" w:rsidR="00E80FCA" w:rsidRDefault="00E80FCA" w:rsidP="00E87A89">
      <w:pPr>
        <w:pStyle w:val="Titelniveau1"/>
      </w:pPr>
      <w:r>
        <w:t>Meetpunten</w:t>
      </w:r>
    </w:p>
    <w:p w14:paraId="2AE4A28E" w14:textId="372D9136" w:rsidR="00E80FCA" w:rsidRDefault="00E80FCA" w:rsidP="00E80FCA">
      <w:r w:rsidRPr="00E80FCA">
        <w:t>Geef de meetpunten van deze richtlijn op.</w:t>
      </w:r>
    </w:p>
    <w:p w14:paraId="2FB349F3" w14:textId="77777777" w:rsidR="00E80FCA" w:rsidRDefault="00E80FCA" w:rsidP="00EB6EA7"/>
    <w:p w14:paraId="11E98A65" w14:textId="77777777" w:rsidR="00E80FCA" w:rsidRDefault="00E80FCA" w:rsidP="00EB6EA7"/>
    <w:p w14:paraId="41D3B629" w14:textId="0C28BD0E" w:rsidR="004022B7" w:rsidRDefault="004022B7" w:rsidP="00E87A89">
      <w:pPr>
        <w:pStyle w:val="Titelniveau1"/>
      </w:pPr>
      <w:r>
        <w:t xml:space="preserve">Communicatie </w:t>
      </w:r>
      <w:r w:rsidR="00F72DD5">
        <w:t>RIC</w:t>
      </w:r>
    </w:p>
    <w:p w14:paraId="72001DA1" w14:textId="77777777" w:rsidR="004022B7" w:rsidRDefault="004022B7" w:rsidP="00E87A8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9"/>
        <w:gridCol w:w="2614"/>
        <w:gridCol w:w="1667"/>
        <w:gridCol w:w="2580"/>
      </w:tblGrid>
      <w:tr w:rsidR="005C7270" w14:paraId="2BBC6256" w14:textId="77777777" w:rsidTr="00D215B9">
        <w:tc>
          <w:tcPr>
            <w:tcW w:w="2286" w:type="dxa"/>
            <w:shd w:val="clear" w:color="auto" w:fill="DCE7FA"/>
          </w:tcPr>
          <w:p w14:paraId="097DA86C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Doelgroep communicatie</w:t>
            </w:r>
          </w:p>
        </w:tc>
        <w:tc>
          <w:tcPr>
            <w:tcW w:w="2703" w:type="dxa"/>
            <w:shd w:val="clear" w:color="auto" w:fill="DCE7FA"/>
          </w:tcPr>
          <w:p w14:paraId="34B2DF52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Verantwoordelijke communicatie (functie)</w:t>
            </w:r>
          </w:p>
        </w:tc>
        <w:tc>
          <w:tcPr>
            <w:tcW w:w="1678" w:type="dxa"/>
            <w:shd w:val="clear" w:color="auto" w:fill="DCE7FA"/>
          </w:tcPr>
          <w:p w14:paraId="4D2E2D72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Timing communicatie</w:t>
            </w:r>
          </w:p>
        </w:tc>
        <w:tc>
          <w:tcPr>
            <w:tcW w:w="2621" w:type="dxa"/>
            <w:shd w:val="clear" w:color="auto" w:fill="DCE7FA"/>
          </w:tcPr>
          <w:p w14:paraId="7F925463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Communicatiemiddel</w:t>
            </w:r>
          </w:p>
        </w:tc>
      </w:tr>
      <w:tr w:rsidR="00D215B9" w14:paraId="11445366" w14:textId="77777777" w:rsidTr="00D215B9">
        <w:tc>
          <w:tcPr>
            <w:tcW w:w="2286" w:type="dxa"/>
            <w:shd w:val="clear" w:color="auto" w:fill="auto"/>
          </w:tcPr>
          <w:p w14:paraId="75154732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2703" w:type="dxa"/>
            <w:shd w:val="clear" w:color="auto" w:fill="auto"/>
          </w:tcPr>
          <w:p w14:paraId="4C592DB8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1678" w:type="dxa"/>
            <w:shd w:val="clear" w:color="auto" w:fill="auto"/>
          </w:tcPr>
          <w:p w14:paraId="143BBCB2" w14:textId="77777777" w:rsidR="00D215B9" w:rsidRDefault="00D215B9" w:rsidP="00007A2A">
            <w:pPr>
              <w:tabs>
                <w:tab w:val="left" w:pos="1692"/>
              </w:tabs>
              <w:jc w:val="center"/>
            </w:pPr>
          </w:p>
        </w:tc>
        <w:tc>
          <w:tcPr>
            <w:tcW w:w="2621" w:type="dxa"/>
            <w:shd w:val="clear" w:color="auto" w:fill="auto"/>
          </w:tcPr>
          <w:p w14:paraId="52C2ABC4" w14:textId="70F87057" w:rsidR="00D215B9" w:rsidRDefault="00D215B9" w:rsidP="00D215B9">
            <w:pPr>
              <w:tabs>
                <w:tab w:val="left" w:pos="1692"/>
              </w:tabs>
            </w:pPr>
            <w:r>
              <w:t xml:space="preserve">wiki.amt.events bestuursleden</w:t>
            </w:r>
          </w:p>
        </w:tc>
      </w:tr>
      <w:tr w:rsidR="00D215B9" w14:paraId="23FF56FE" w14:textId="77777777" w:rsidTr="00D215B9">
        <w:tc>
          <w:tcPr>
            <w:tcW w:w="2286" w:type="dxa"/>
            <w:shd w:val="clear" w:color="auto" w:fill="auto"/>
          </w:tcPr>
          <w:p w14:paraId="054037B1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2703" w:type="dxa"/>
            <w:shd w:val="clear" w:color="auto" w:fill="auto"/>
          </w:tcPr>
          <w:p w14:paraId="0BA5274B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1678" w:type="dxa"/>
            <w:shd w:val="clear" w:color="auto" w:fill="auto"/>
          </w:tcPr>
          <w:p w14:paraId="59E11F3E" w14:textId="77777777" w:rsidR="00D215B9" w:rsidRDefault="00D215B9" w:rsidP="00007A2A">
            <w:pPr>
              <w:tabs>
                <w:tab w:val="left" w:pos="1692"/>
              </w:tabs>
              <w:jc w:val="center"/>
            </w:pPr>
          </w:p>
        </w:tc>
        <w:tc>
          <w:tcPr>
            <w:tcW w:w="2621" w:type="dxa"/>
            <w:shd w:val="clear" w:color="auto" w:fill="auto"/>
          </w:tcPr>
          <w:p w14:paraId="2C7873CD" w14:textId="77777777" w:rsidR="00D215B9" w:rsidRDefault="00D215B9" w:rsidP="00D215B9">
            <w:pPr>
              <w:tabs>
                <w:tab w:val="left" w:pos="1692"/>
              </w:tabs>
            </w:pPr>
          </w:p>
        </w:tc>
      </w:tr>
      <w:tr w:rsidR="00D215B9" w14:paraId="765929E9" w14:textId="77777777" w:rsidTr="00D215B9">
        <w:tc>
          <w:tcPr>
            <w:tcW w:w="2286" w:type="dxa"/>
            <w:shd w:val="clear" w:color="auto" w:fill="auto"/>
          </w:tcPr>
          <w:p w14:paraId="15B907BF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2703" w:type="dxa"/>
            <w:shd w:val="clear" w:color="auto" w:fill="auto"/>
          </w:tcPr>
          <w:p w14:paraId="766AEA13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1678" w:type="dxa"/>
            <w:shd w:val="clear" w:color="auto" w:fill="auto"/>
          </w:tcPr>
          <w:p w14:paraId="7EA2C3E0" w14:textId="77777777" w:rsidR="00D215B9" w:rsidRDefault="00D215B9" w:rsidP="00007A2A">
            <w:pPr>
              <w:tabs>
                <w:tab w:val="left" w:pos="1692"/>
              </w:tabs>
              <w:jc w:val="center"/>
            </w:pPr>
          </w:p>
        </w:tc>
        <w:tc>
          <w:tcPr>
            <w:tcW w:w="2621" w:type="dxa"/>
            <w:shd w:val="clear" w:color="auto" w:fill="auto"/>
          </w:tcPr>
          <w:p w14:paraId="454154A5" w14:textId="77777777" w:rsidR="00D215B9" w:rsidRDefault="00D215B9" w:rsidP="00D215B9">
            <w:pPr>
              <w:tabs>
                <w:tab w:val="left" w:pos="1692"/>
              </w:tabs>
            </w:pPr>
          </w:p>
        </w:tc>
      </w:tr>
    </w:tbl>
    <w:p w14:paraId="55A9C608" w14:textId="77777777" w:rsidR="004022B7" w:rsidRDefault="004022B7" w:rsidP="00336C22"/>
    <w:p w14:paraId="6D1EFA71" w14:textId="1CCF5382" w:rsidR="00310132" w:rsidRDefault="00310132">
      <w:r>
        <w:br w:type="page"/>
      </w:r>
    </w:p>
    <w:p w14:paraId="597C14C0" w14:textId="136CD3B9" w:rsidR="00AC4974" w:rsidRDefault="00AC4974" w:rsidP="00AC4974">
      <w:pPr>
        <w:pStyle w:val="Titelniveau1"/>
      </w:pPr>
      <w:r>
        <w:lastRenderedPageBreak/>
        <w:t xml:space="preserve">Versie </w:t>
      </w:r>
      <w:r w:rsidR="00F72DD5">
        <w:t>RIC</w:t>
      </w:r>
    </w:p>
    <w:p w14:paraId="0CCD891A" w14:textId="44116ABC" w:rsidR="00F84348" w:rsidRDefault="00F84348" w:rsidP="00E87A89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385"/>
        <w:gridCol w:w="2664"/>
        <w:gridCol w:w="4195"/>
      </w:tblGrid>
      <w:tr w:rsidR="005C7270" w14:paraId="1787EA48" w14:textId="77777777" w:rsidTr="004107BB">
        <w:tc>
          <w:tcPr>
            <w:tcW w:w="816" w:type="dxa"/>
            <w:shd w:val="clear" w:color="auto" w:fill="DCE7FA"/>
          </w:tcPr>
          <w:p w14:paraId="3A35D324" w14:textId="77777777" w:rsidR="00F00F89" w:rsidRDefault="00F00F89" w:rsidP="005C7270">
            <w:pPr>
              <w:jc w:val="center"/>
            </w:pPr>
            <w:r>
              <w:t>Versie</w:t>
            </w:r>
          </w:p>
        </w:tc>
        <w:tc>
          <w:tcPr>
            <w:tcW w:w="1385" w:type="dxa"/>
            <w:shd w:val="clear" w:color="auto" w:fill="DCE7FA"/>
          </w:tcPr>
          <w:p w14:paraId="3DF1DD73" w14:textId="77777777" w:rsidR="00F00F89" w:rsidRDefault="00F00F89" w:rsidP="005C7270">
            <w:pPr>
              <w:jc w:val="center"/>
            </w:pPr>
            <w:r>
              <w:t>Datum</w:t>
            </w:r>
          </w:p>
        </w:tc>
        <w:tc>
          <w:tcPr>
            <w:tcW w:w="2664" w:type="dxa"/>
            <w:shd w:val="clear" w:color="auto" w:fill="DCE7FA"/>
          </w:tcPr>
          <w:p w14:paraId="02C968A9" w14:textId="77777777" w:rsidR="00F00F89" w:rsidRDefault="00F00F89" w:rsidP="005C7270">
            <w:pPr>
              <w:jc w:val="center"/>
            </w:pPr>
            <w:r>
              <w:t>Goedkeurder/Auteur (naam)</w:t>
            </w:r>
          </w:p>
        </w:tc>
        <w:tc>
          <w:tcPr>
            <w:tcW w:w="4195" w:type="dxa"/>
            <w:shd w:val="clear" w:color="auto" w:fill="DCE7FA"/>
          </w:tcPr>
          <w:p w14:paraId="03C0D3BF" w14:textId="77777777" w:rsidR="00F00F89" w:rsidRDefault="00F00F89" w:rsidP="005C7270">
            <w:pPr>
              <w:jc w:val="center"/>
            </w:pPr>
            <w:r>
              <w:t>Reden aanpassing</w:t>
            </w:r>
          </w:p>
        </w:tc>
      </w:tr>
      <w:tr w:rsidR="005C7270" w14:paraId="39772065" w14:textId="77777777" w:rsidTr="004107BB">
        <w:tc>
          <w:tcPr>
            <w:tcW w:w="816" w:type="dxa"/>
            <w:shd w:val="clear" w:color="auto" w:fill="auto"/>
          </w:tcPr>
          <w:p w14:paraId="543396D9" w14:textId="77777777" w:rsidR="00F00F89" w:rsidRDefault="00F00F89" w:rsidP="005C7270">
            <w:pPr>
              <w:jc w:val="center"/>
            </w:pPr>
            <w:r>
              <w:t xml:space="preserve">2.00</w:t>
            </w:r>
          </w:p>
        </w:tc>
        <w:tc>
          <w:tcPr>
            <w:tcW w:w="1385" w:type="dxa"/>
            <w:shd w:val="clear" w:color="auto" w:fill="auto"/>
          </w:tcPr>
          <w:p w14:paraId="5A2EF775" w14:textId="38E14AB7" w:rsidR="00F00F89" w:rsidRDefault="003D7736" w:rsidP="005C7270">
            <w:pPr>
              <w:jc w:val="center"/>
            </w:pPr>
            <w:r>
              <w:t xml:space="preserve">16-10-2026</w:t>
            </w:r>
          </w:p>
        </w:tc>
        <w:tc>
          <w:tcPr>
            <w:tcW w:w="2664" w:type="dxa"/>
            <w:shd w:val="clear" w:color="auto" w:fill="auto"/>
          </w:tcPr>
          <w:p w14:paraId="56D825F5" w14:textId="51466ACD" w:rsidR="00F00F89" w:rsidRDefault="003D7736" w:rsidP="005C7270">
            <w:r>
              <w:t xml:space="preserve">Raven Van Hove / Bestuur</w:t>
            </w:r>
          </w:p>
        </w:tc>
        <w:tc>
          <w:tcPr>
            <w:tcW w:w="4195" w:type="dxa"/>
            <w:shd w:val="clear" w:color="auto" w:fill="auto"/>
          </w:tcPr>
          <w:p w14:paraId="3D351BC5" w14:textId="451426FB" w:rsidR="00F00F89" w:rsidRDefault="00336C22" w:rsidP="005C7270">
            <w:r>
              <w:t xml:space="preserve">Omgezet naar AMT (huisstijl en organisatie)</w:t>
            </w:r>
          </w:p>
        </w:tc>
      </w:tr>
    </w:tbl>
    <w:p w14:paraId="6B38824A" w14:textId="1CBB602E" w:rsidR="00F84348" w:rsidRDefault="00F84348" w:rsidP="00E87A89">
      <w:pPr>
        <w:rPr>
          <w:sz w:val="20"/>
          <w:szCs w:val="20"/>
        </w:rPr>
      </w:pPr>
    </w:p>
    <w:p w14:paraId="5B6584C6" w14:textId="4F06A0F0" w:rsidR="00310132" w:rsidRDefault="00310132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07BE3662" w14:textId="77777777" w:rsidR="0046332E" w:rsidRDefault="0046332E" w:rsidP="005145F5">
      <w:pPr>
        <w:pStyle w:val="Titelniveau1"/>
        <w:sectPr w:rsidR="0046332E" w:rsidSect="007821F7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14:paraId="45BB59BA" w14:textId="11085554" w:rsidR="005145F5" w:rsidRPr="005145F5" w:rsidRDefault="005145F5" w:rsidP="005145F5">
      <w:pPr>
        <w:pStyle w:val="Titelniveau1"/>
      </w:pPr>
      <w:r w:rsidRPr="005145F5">
        <w:lastRenderedPageBreak/>
        <w:t xml:space="preserve">Handtekening doelgroep RIC (facultatief) </w:t>
      </w:r>
    </w:p>
    <w:p w14:paraId="3F6E2051" w14:textId="77777777" w:rsidR="005145F5" w:rsidRPr="005145F5" w:rsidRDefault="005145F5" w:rsidP="005145F5">
      <w:pPr>
        <w:rPr>
          <w:sz w:val="20"/>
          <w:szCs w:val="20"/>
        </w:rPr>
      </w:pPr>
    </w:p>
    <w:p w14:paraId="7EDAA4E7" w14:textId="77777777" w:rsidR="005145F5" w:rsidRPr="005145F5" w:rsidRDefault="005145F5" w:rsidP="005145F5">
      <w:r w:rsidRPr="005145F5">
        <w:t xml:space="preserve">Ondergetekende bevestigt dat hij/zij deze richtlijn: </w:t>
      </w:r>
    </w:p>
    <w:p w14:paraId="6F5F6C1C" w14:textId="6C1DC3FB" w:rsidR="005145F5" w:rsidRPr="005145F5" w:rsidRDefault="005145F5" w:rsidP="00900DD8">
      <w:pPr>
        <w:pStyle w:val="Lijstalinea"/>
        <w:numPr>
          <w:ilvl w:val="0"/>
          <w:numId w:val="5"/>
        </w:numPr>
      </w:pPr>
      <w:r w:rsidRPr="005145F5">
        <w:t xml:space="preserve">begrijpt; </w:t>
      </w:r>
    </w:p>
    <w:p w14:paraId="091413E1" w14:textId="6C1718E4" w:rsidR="005145F5" w:rsidRDefault="005145F5" w:rsidP="00900DD8">
      <w:pPr>
        <w:pStyle w:val="Lijstalinea"/>
        <w:numPr>
          <w:ilvl w:val="0"/>
          <w:numId w:val="5"/>
        </w:numPr>
      </w:pPr>
      <w:r w:rsidRPr="005145F5">
        <w:t xml:space="preserve">vanaf de </w:t>
      </w:r>
      <w:proofErr w:type="spellStart"/>
      <w:r w:rsidR="003E5DE8" w:rsidRPr="003E5DE8">
        <w:t>ondertekeningsdatum</w:t>
      </w:r>
      <w:proofErr w:type="spellEnd"/>
      <w:r w:rsidR="003E5DE8" w:rsidRPr="003E5DE8">
        <w:t xml:space="preserve"> </w:t>
      </w:r>
      <w:r w:rsidRPr="005145F5">
        <w:t>onverwijld zal toepassen.</w:t>
      </w:r>
    </w:p>
    <w:p w14:paraId="4D22E1FB" w14:textId="77777777" w:rsidR="007F47F5" w:rsidRDefault="007F47F5" w:rsidP="007F47F5">
      <w:pPr>
        <w:pStyle w:val="Lijstalinea"/>
      </w:pPr>
    </w:p>
    <w:p w14:paraId="07CC22F9" w14:textId="41CE4AF4" w:rsidR="00900DD8" w:rsidRDefault="00900DD8" w:rsidP="00900DD8"/>
    <w:tbl>
      <w:tblPr>
        <w:tblW w:w="139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4"/>
        <w:gridCol w:w="2307"/>
        <w:gridCol w:w="2307"/>
        <w:gridCol w:w="4614"/>
      </w:tblGrid>
      <w:tr w:rsidR="007F47F5" w14:paraId="0F8B2738" w14:textId="77777777" w:rsidTr="0085426D">
        <w:trPr>
          <w:trHeight w:val="231"/>
        </w:trPr>
        <w:tc>
          <w:tcPr>
            <w:tcW w:w="4754" w:type="dxa"/>
            <w:shd w:val="clear" w:color="auto" w:fill="DCE7FA"/>
          </w:tcPr>
          <w:p w14:paraId="788F6D5A" w14:textId="77777777" w:rsidR="007F47F5" w:rsidRDefault="007F47F5" w:rsidP="0085426D">
            <w:pPr>
              <w:tabs>
                <w:tab w:val="left" w:pos="1692"/>
              </w:tabs>
              <w:jc w:val="center"/>
            </w:pPr>
            <w:r>
              <w:t>Voornaam en naam</w:t>
            </w:r>
          </w:p>
        </w:tc>
        <w:tc>
          <w:tcPr>
            <w:tcW w:w="2307" w:type="dxa"/>
            <w:shd w:val="clear" w:color="auto" w:fill="DCE7FA"/>
          </w:tcPr>
          <w:p w14:paraId="316319B8" w14:textId="77777777" w:rsidR="007F47F5" w:rsidRDefault="007F47F5" w:rsidP="0085426D">
            <w:pPr>
              <w:tabs>
                <w:tab w:val="left" w:pos="1692"/>
              </w:tabs>
              <w:jc w:val="center"/>
            </w:pPr>
            <w:r>
              <w:t>Geboortedatum</w:t>
            </w:r>
          </w:p>
        </w:tc>
        <w:tc>
          <w:tcPr>
            <w:tcW w:w="2307" w:type="dxa"/>
            <w:shd w:val="clear" w:color="auto" w:fill="DCE7FA"/>
          </w:tcPr>
          <w:p w14:paraId="41DE83C8" w14:textId="77777777" w:rsidR="007F47F5" w:rsidRDefault="007F47F5" w:rsidP="0085426D">
            <w:pPr>
              <w:tabs>
                <w:tab w:val="left" w:pos="1692"/>
              </w:tabs>
              <w:jc w:val="center"/>
            </w:pPr>
            <w:r>
              <w:t>Datum handtekening</w:t>
            </w:r>
          </w:p>
        </w:tc>
        <w:tc>
          <w:tcPr>
            <w:tcW w:w="4614" w:type="dxa"/>
            <w:shd w:val="clear" w:color="auto" w:fill="DCE7FA"/>
          </w:tcPr>
          <w:p w14:paraId="107264A1" w14:textId="77777777" w:rsidR="007F47F5" w:rsidRDefault="007F47F5" w:rsidP="0085426D">
            <w:pPr>
              <w:tabs>
                <w:tab w:val="left" w:pos="1692"/>
              </w:tabs>
              <w:jc w:val="center"/>
            </w:pPr>
            <w:r>
              <w:t>Handtekening</w:t>
            </w:r>
          </w:p>
        </w:tc>
      </w:tr>
      <w:tr w:rsidR="007F47F5" w14:paraId="7F6CBB9B" w14:textId="77777777" w:rsidTr="0085426D">
        <w:trPr>
          <w:trHeight w:val="231"/>
        </w:trPr>
        <w:tc>
          <w:tcPr>
            <w:tcW w:w="4754" w:type="dxa"/>
            <w:shd w:val="clear" w:color="auto" w:fill="auto"/>
          </w:tcPr>
          <w:p w14:paraId="686C41B2" w14:textId="77777777" w:rsidR="007F47F5" w:rsidRDefault="007F47F5" w:rsidP="0085426D">
            <w:pPr>
              <w:tabs>
                <w:tab w:val="left" w:pos="1692"/>
              </w:tabs>
              <w:spacing w:after="840"/>
            </w:pPr>
          </w:p>
        </w:tc>
        <w:tc>
          <w:tcPr>
            <w:tcW w:w="2307" w:type="dxa"/>
            <w:shd w:val="clear" w:color="auto" w:fill="auto"/>
          </w:tcPr>
          <w:p w14:paraId="1C2125E7" w14:textId="77777777" w:rsidR="007F47F5" w:rsidRDefault="007F47F5" w:rsidP="0085426D">
            <w:pPr>
              <w:tabs>
                <w:tab w:val="left" w:pos="1692"/>
              </w:tabs>
              <w:spacing w:after="840"/>
              <w:jc w:val="center"/>
            </w:pPr>
          </w:p>
        </w:tc>
        <w:tc>
          <w:tcPr>
            <w:tcW w:w="2307" w:type="dxa"/>
            <w:shd w:val="clear" w:color="auto" w:fill="auto"/>
          </w:tcPr>
          <w:p w14:paraId="3EB7D966" w14:textId="77777777" w:rsidR="007F47F5" w:rsidRDefault="007F47F5" w:rsidP="0085426D">
            <w:pPr>
              <w:tabs>
                <w:tab w:val="left" w:pos="1692"/>
              </w:tabs>
            </w:pPr>
          </w:p>
        </w:tc>
        <w:tc>
          <w:tcPr>
            <w:tcW w:w="4614" w:type="dxa"/>
          </w:tcPr>
          <w:p w14:paraId="2E1BE6A9" w14:textId="77777777" w:rsidR="007F47F5" w:rsidRDefault="007F47F5" w:rsidP="0085426D">
            <w:pPr>
              <w:tabs>
                <w:tab w:val="left" w:pos="1692"/>
              </w:tabs>
            </w:pPr>
          </w:p>
        </w:tc>
      </w:tr>
      <w:tr w:rsidR="007F47F5" w14:paraId="1A98FA5D" w14:textId="77777777" w:rsidTr="0085426D">
        <w:trPr>
          <w:trHeight w:val="244"/>
        </w:trPr>
        <w:tc>
          <w:tcPr>
            <w:tcW w:w="4754" w:type="dxa"/>
            <w:shd w:val="clear" w:color="auto" w:fill="auto"/>
          </w:tcPr>
          <w:p w14:paraId="09661DD3" w14:textId="77777777" w:rsidR="007F47F5" w:rsidRDefault="007F47F5" w:rsidP="0085426D">
            <w:pPr>
              <w:tabs>
                <w:tab w:val="left" w:pos="1692"/>
              </w:tabs>
              <w:spacing w:after="840"/>
            </w:pPr>
          </w:p>
        </w:tc>
        <w:tc>
          <w:tcPr>
            <w:tcW w:w="2307" w:type="dxa"/>
            <w:shd w:val="clear" w:color="auto" w:fill="auto"/>
          </w:tcPr>
          <w:p w14:paraId="2D92EC83" w14:textId="77777777" w:rsidR="007F47F5" w:rsidRDefault="007F47F5" w:rsidP="0085426D">
            <w:pPr>
              <w:tabs>
                <w:tab w:val="left" w:pos="1692"/>
              </w:tabs>
              <w:spacing w:after="840"/>
              <w:jc w:val="center"/>
            </w:pPr>
          </w:p>
        </w:tc>
        <w:tc>
          <w:tcPr>
            <w:tcW w:w="2307" w:type="dxa"/>
            <w:shd w:val="clear" w:color="auto" w:fill="auto"/>
          </w:tcPr>
          <w:p w14:paraId="788834A7" w14:textId="77777777" w:rsidR="007F47F5" w:rsidRDefault="007F47F5" w:rsidP="0085426D">
            <w:pPr>
              <w:tabs>
                <w:tab w:val="left" w:pos="1692"/>
              </w:tabs>
            </w:pPr>
          </w:p>
        </w:tc>
        <w:tc>
          <w:tcPr>
            <w:tcW w:w="4614" w:type="dxa"/>
          </w:tcPr>
          <w:p w14:paraId="1C58ED6C" w14:textId="77777777" w:rsidR="007F47F5" w:rsidRDefault="007F47F5" w:rsidP="0085426D">
            <w:pPr>
              <w:tabs>
                <w:tab w:val="left" w:pos="1692"/>
              </w:tabs>
            </w:pPr>
          </w:p>
        </w:tc>
      </w:tr>
      <w:tr w:rsidR="007F47F5" w14:paraId="78A05A12" w14:textId="77777777" w:rsidTr="0085426D">
        <w:trPr>
          <w:trHeight w:val="231"/>
        </w:trPr>
        <w:tc>
          <w:tcPr>
            <w:tcW w:w="4754" w:type="dxa"/>
            <w:shd w:val="clear" w:color="auto" w:fill="auto"/>
          </w:tcPr>
          <w:p w14:paraId="79C9891D" w14:textId="77777777" w:rsidR="007F47F5" w:rsidRDefault="007F47F5" w:rsidP="0085426D">
            <w:pPr>
              <w:tabs>
                <w:tab w:val="left" w:pos="1692"/>
              </w:tabs>
              <w:spacing w:after="840"/>
            </w:pPr>
          </w:p>
        </w:tc>
        <w:tc>
          <w:tcPr>
            <w:tcW w:w="2307" w:type="dxa"/>
            <w:shd w:val="clear" w:color="auto" w:fill="auto"/>
          </w:tcPr>
          <w:p w14:paraId="439E1ABE" w14:textId="77777777" w:rsidR="007F47F5" w:rsidRDefault="007F47F5" w:rsidP="0085426D">
            <w:pPr>
              <w:tabs>
                <w:tab w:val="left" w:pos="1692"/>
              </w:tabs>
              <w:spacing w:after="840"/>
              <w:jc w:val="center"/>
            </w:pPr>
          </w:p>
        </w:tc>
        <w:tc>
          <w:tcPr>
            <w:tcW w:w="2307" w:type="dxa"/>
            <w:shd w:val="clear" w:color="auto" w:fill="auto"/>
          </w:tcPr>
          <w:p w14:paraId="2374B295" w14:textId="77777777" w:rsidR="007F47F5" w:rsidRDefault="007F47F5" w:rsidP="0085426D">
            <w:pPr>
              <w:tabs>
                <w:tab w:val="left" w:pos="1692"/>
              </w:tabs>
            </w:pPr>
          </w:p>
        </w:tc>
        <w:tc>
          <w:tcPr>
            <w:tcW w:w="4614" w:type="dxa"/>
          </w:tcPr>
          <w:p w14:paraId="4EF3C383" w14:textId="77777777" w:rsidR="007F47F5" w:rsidRDefault="007F47F5" w:rsidP="0085426D">
            <w:pPr>
              <w:tabs>
                <w:tab w:val="left" w:pos="1692"/>
              </w:tabs>
            </w:pPr>
          </w:p>
        </w:tc>
      </w:tr>
      <w:tr w:rsidR="007F47F5" w14:paraId="13D9750B" w14:textId="77777777" w:rsidTr="0085426D">
        <w:trPr>
          <w:trHeight w:val="231"/>
        </w:trPr>
        <w:tc>
          <w:tcPr>
            <w:tcW w:w="4754" w:type="dxa"/>
            <w:shd w:val="clear" w:color="auto" w:fill="auto"/>
          </w:tcPr>
          <w:p w14:paraId="3AAC4A71" w14:textId="77777777" w:rsidR="007F47F5" w:rsidRDefault="007F47F5" w:rsidP="0085426D">
            <w:pPr>
              <w:tabs>
                <w:tab w:val="left" w:pos="1692"/>
              </w:tabs>
              <w:spacing w:after="840"/>
            </w:pPr>
          </w:p>
        </w:tc>
        <w:tc>
          <w:tcPr>
            <w:tcW w:w="2307" w:type="dxa"/>
            <w:shd w:val="clear" w:color="auto" w:fill="auto"/>
          </w:tcPr>
          <w:p w14:paraId="7EB0AC16" w14:textId="77777777" w:rsidR="007F47F5" w:rsidRDefault="007F47F5" w:rsidP="0085426D">
            <w:pPr>
              <w:tabs>
                <w:tab w:val="left" w:pos="1692"/>
              </w:tabs>
              <w:spacing w:after="840"/>
              <w:jc w:val="center"/>
            </w:pPr>
          </w:p>
        </w:tc>
        <w:tc>
          <w:tcPr>
            <w:tcW w:w="2307" w:type="dxa"/>
            <w:shd w:val="clear" w:color="auto" w:fill="auto"/>
          </w:tcPr>
          <w:p w14:paraId="5AC6BC6E" w14:textId="77777777" w:rsidR="007F47F5" w:rsidRDefault="007F47F5" w:rsidP="0085426D">
            <w:pPr>
              <w:tabs>
                <w:tab w:val="left" w:pos="1692"/>
              </w:tabs>
            </w:pPr>
          </w:p>
        </w:tc>
        <w:tc>
          <w:tcPr>
            <w:tcW w:w="4614" w:type="dxa"/>
          </w:tcPr>
          <w:p w14:paraId="1537AC4B" w14:textId="77777777" w:rsidR="007F47F5" w:rsidRDefault="007F47F5" w:rsidP="0085426D">
            <w:pPr>
              <w:tabs>
                <w:tab w:val="left" w:pos="1692"/>
              </w:tabs>
            </w:pPr>
          </w:p>
        </w:tc>
      </w:tr>
      <w:tr w:rsidR="007F47F5" w14:paraId="2C955AC3" w14:textId="77777777" w:rsidTr="0085426D">
        <w:trPr>
          <w:trHeight w:val="231"/>
        </w:trPr>
        <w:tc>
          <w:tcPr>
            <w:tcW w:w="4754" w:type="dxa"/>
            <w:shd w:val="clear" w:color="auto" w:fill="auto"/>
          </w:tcPr>
          <w:p w14:paraId="186BD887" w14:textId="77777777" w:rsidR="007F47F5" w:rsidRDefault="007F47F5" w:rsidP="0085426D">
            <w:pPr>
              <w:tabs>
                <w:tab w:val="left" w:pos="1692"/>
              </w:tabs>
              <w:spacing w:after="840"/>
            </w:pPr>
          </w:p>
        </w:tc>
        <w:tc>
          <w:tcPr>
            <w:tcW w:w="2307" w:type="dxa"/>
            <w:shd w:val="clear" w:color="auto" w:fill="auto"/>
          </w:tcPr>
          <w:p w14:paraId="7C5E68FD" w14:textId="77777777" w:rsidR="007F47F5" w:rsidRDefault="007F47F5" w:rsidP="0085426D">
            <w:pPr>
              <w:tabs>
                <w:tab w:val="left" w:pos="1692"/>
              </w:tabs>
              <w:spacing w:after="840"/>
              <w:jc w:val="center"/>
            </w:pPr>
          </w:p>
        </w:tc>
        <w:tc>
          <w:tcPr>
            <w:tcW w:w="2307" w:type="dxa"/>
            <w:shd w:val="clear" w:color="auto" w:fill="auto"/>
          </w:tcPr>
          <w:p w14:paraId="4CEEA9B8" w14:textId="77777777" w:rsidR="007F47F5" w:rsidRDefault="007F47F5" w:rsidP="0085426D">
            <w:pPr>
              <w:tabs>
                <w:tab w:val="left" w:pos="1692"/>
              </w:tabs>
            </w:pPr>
          </w:p>
        </w:tc>
        <w:tc>
          <w:tcPr>
            <w:tcW w:w="4614" w:type="dxa"/>
          </w:tcPr>
          <w:p w14:paraId="7AF1E2C3" w14:textId="77777777" w:rsidR="007F47F5" w:rsidRDefault="007F47F5" w:rsidP="0085426D">
            <w:pPr>
              <w:tabs>
                <w:tab w:val="left" w:pos="1692"/>
              </w:tabs>
            </w:pPr>
          </w:p>
        </w:tc>
      </w:tr>
    </w:tbl>
    <w:p w14:paraId="221E49EF" w14:textId="77777777" w:rsidR="00900DD8" w:rsidRDefault="00900DD8" w:rsidP="007F47F5"/>
    <w:sectPr w:rsidR="00900DD8" w:rsidSect="0046332E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CF7C16" w14:textId="77777777" w:rsidR="00714588" w:rsidRDefault="00714588" w:rsidP="0041780F">
      <w:r>
        <w:separator/>
      </w:r>
    </w:p>
  </w:endnote>
  <w:endnote w:type="continuationSeparator" w:id="0">
    <w:p w14:paraId="1EC4E79A" w14:textId="77777777" w:rsidR="00714588" w:rsidRDefault="00714588" w:rsidP="00417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">
    <w:altName w:val="Calibr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8EE09F" w14:textId="77777777" w:rsidR="00806A4B" w:rsidRDefault="00806A4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4BCC38" w14:textId="7E62B868" w:rsidR="0041780F" w:rsidRDefault="0092277E" w:rsidP="005C7270">
    <w:pPr>
      <w:pStyle w:val="Voettekst"/>
    </w:pPr>
    <w:r>
      <w:t xml:space="preserve">AMTMS xx-xxx </w:t>
    </w:r>
    <w:r w:rsidR="005C7270">
      <w:t xml:space="preserve">v2.00</w:t>
    </w:r>
    <w:r w:rsidR="003D7736">
      <w:t xml:space="preserve"/>
    </w:r>
    <w:r w:rsidR="005C7270">
      <w:tab/>
      <w:t xml:space="preserve">geprint op</w:t>
    </w:r>
    <w:r w:rsidR="00762D5E">
      <w:t xml:space="preserve"> </w:t>
    </w:r>
    <w:r w:rsidR="00806A4B">
      <w:fldChar w:fldCharType="begin"/>
    </w:r>
    <w:r w:rsidR="00806A4B">
      <w:instrText xml:space="preserve"> TIME \@ "dd-MM-yyyy" </w:instrText>
    </w:r>
    <w:r w:rsidR="00806A4B">
      <w:fldChar w:fldCharType="separate"/>
    </w:r>
    <w:r w:rsidR="004107BB">
      <w:rPr>
        <w:noProof/>
      </w:rPr>
      <w:t xml:space="preserve">07-12-2020</w:t>
    </w:r>
    <w:r w:rsidR="00806A4B">
      <w:fldChar w:fldCharType="end"/>
    </w:r>
    <w:r w:rsidR="005C7270">
      <w:tab/>
    </w:r>
    <w:r w:rsidR="005C7270" w:rsidRPr="005C7270">
      <w:rPr>
        <w:lang w:val="nl-NL"/>
      </w:rPr>
      <w:t xml:space="preserve">Pagina </w:t>
    </w:r>
    <w:r w:rsidR="005C7270" w:rsidRPr="005C7270">
      <w:fldChar w:fldCharType="begin"/>
    </w:r>
    <w:r w:rsidR="005C7270" w:rsidRPr="005C7270">
      <w:instrText>PAGE  \* Arabic  \* MERGEFORMAT</w:instrText>
    </w:r>
    <w:r w:rsidR="005C7270" w:rsidRPr="005C7270">
      <w:fldChar w:fldCharType="separate"/>
    </w:r>
    <w:r w:rsidR="005C7270" w:rsidRPr="005C7270">
      <w:rPr>
        <w:lang w:val="nl-NL"/>
      </w:rPr>
      <w:t xml:space="preserve">1</w:t>
    </w:r>
    <w:r w:rsidR="005C7270" w:rsidRPr="005C7270">
      <w:fldChar w:fldCharType="end"/>
    </w:r>
    <w:r w:rsidR="005C7270" w:rsidRPr="005C7270">
      <w:rPr>
        <w:lang w:val="nl-NL"/>
      </w:rPr>
      <w:t xml:space="preserve"> van</w:t>
    </w:r>
    <w:r w:rsidR="005C7270">
      <w:rPr>
        <w:lang w:val="nl-NL"/>
      </w:rPr>
      <w:t xml:space="preserve"> </w:t>
    </w:r>
    <w:r w:rsidR="005C7270" w:rsidRPr="005C7270">
      <w:rPr>
        <w:b/>
        <w:bCs/>
      </w:rPr>
      <w:fldChar w:fldCharType="begin"/>
    </w:r>
    <w:r w:rsidR="005C7270" w:rsidRPr="005C7270">
      <w:rPr>
        <w:b/>
        <w:bCs/>
      </w:rPr>
      <w:instrText>NUMPAGES  \* Arabic  \* MERGEFORMAT</w:instrText>
    </w:r>
    <w:r w:rsidR="005C7270" w:rsidRPr="005C7270">
      <w:rPr>
        <w:b/>
        <w:bCs/>
      </w:rPr>
      <w:fldChar w:fldCharType="separate"/>
    </w:r>
    <w:r w:rsidR="005C7270" w:rsidRPr="005C7270">
      <w:rPr>
        <w:b/>
        <w:bCs/>
        <w:lang w:val="nl-NL"/>
      </w:rPr>
      <w:t xml:space="preserve">2</w:t>
    </w:r>
    <w:r w:rsidR="005C7270" w:rsidRPr="005C7270"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C11F80" w14:textId="77777777" w:rsidR="00806A4B" w:rsidRDefault="00806A4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7B8BF4" w14:textId="77777777" w:rsidR="00714588" w:rsidRDefault="00714588" w:rsidP="0041780F">
      <w:r>
        <w:separator/>
      </w:r>
    </w:p>
  </w:footnote>
  <w:footnote w:type="continuationSeparator" w:id="0">
    <w:p w14:paraId="4D2913F8" w14:textId="77777777" w:rsidR="00714588" w:rsidRDefault="00714588" w:rsidP="00417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E14716" w14:textId="77777777" w:rsidR="00806A4B" w:rsidRDefault="00806A4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A92603" w14:textId="77777777" w:rsidR="00806A4B" w:rsidRDefault="00806A4B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74E567" w14:textId="77777777" w:rsidR="00806A4B" w:rsidRDefault="00806A4B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E770DE"/>
    <w:multiLevelType w:val="hybridMultilevel"/>
    <w:tmpl w:val="A09AB158"/>
    <w:lvl w:ilvl="0" w:tplc="0813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11E93B3F"/>
    <w:multiLevelType w:val="hybridMultilevel"/>
    <w:tmpl w:val="5E1A8DE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93CB5"/>
    <w:multiLevelType w:val="hybridMultilevel"/>
    <w:tmpl w:val="3B84817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2F650C"/>
    <w:multiLevelType w:val="hybridMultilevel"/>
    <w:tmpl w:val="802A515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C40B9F"/>
    <w:multiLevelType w:val="hybridMultilevel"/>
    <w:tmpl w:val="0CE63D5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0F"/>
    <w:rsid w:val="00007A2A"/>
    <w:rsid w:val="0007683D"/>
    <w:rsid w:val="000964E2"/>
    <w:rsid w:val="000B34D3"/>
    <w:rsid w:val="000B3E2B"/>
    <w:rsid w:val="000C13E3"/>
    <w:rsid w:val="000F2E09"/>
    <w:rsid w:val="00207027"/>
    <w:rsid w:val="00277C4C"/>
    <w:rsid w:val="002B4781"/>
    <w:rsid w:val="00310132"/>
    <w:rsid w:val="00336C22"/>
    <w:rsid w:val="0034457A"/>
    <w:rsid w:val="003D7736"/>
    <w:rsid w:val="003E5DE8"/>
    <w:rsid w:val="004022B7"/>
    <w:rsid w:val="004107BB"/>
    <w:rsid w:val="0041780F"/>
    <w:rsid w:val="0046332E"/>
    <w:rsid w:val="005145F5"/>
    <w:rsid w:val="005A2A54"/>
    <w:rsid w:val="005B603A"/>
    <w:rsid w:val="005C7270"/>
    <w:rsid w:val="00646BAB"/>
    <w:rsid w:val="006640B3"/>
    <w:rsid w:val="007109C4"/>
    <w:rsid w:val="00714588"/>
    <w:rsid w:val="00762D5E"/>
    <w:rsid w:val="00775BC7"/>
    <w:rsid w:val="007821F7"/>
    <w:rsid w:val="007A08A0"/>
    <w:rsid w:val="007F47F5"/>
    <w:rsid w:val="00806A4B"/>
    <w:rsid w:val="00843C25"/>
    <w:rsid w:val="008534A8"/>
    <w:rsid w:val="00853D54"/>
    <w:rsid w:val="00900DD8"/>
    <w:rsid w:val="0092277E"/>
    <w:rsid w:val="009453FB"/>
    <w:rsid w:val="009471C5"/>
    <w:rsid w:val="009F0E8F"/>
    <w:rsid w:val="00A00E0C"/>
    <w:rsid w:val="00AC4974"/>
    <w:rsid w:val="00B063CF"/>
    <w:rsid w:val="00B86FF0"/>
    <w:rsid w:val="00BA2BA2"/>
    <w:rsid w:val="00C80492"/>
    <w:rsid w:val="00CF09FB"/>
    <w:rsid w:val="00D1449B"/>
    <w:rsid w:val="00D159E2"/>
    <w:rsid w:val="00D215B9"/>
    <w:rsid w:val="00D372D9"/>
    <w:rsid w:val="00D563A8"/>
    <w:rsid w:val="00DC7764"/>
    <w:rsid w:val="00E422FC"/>
    <w:rsid w:val="00E75D5D"/>
    <w:rsid w:val="00E80FCA"/>
    <w:rsid w:val="00E87A89"/>
    <w:rsid w:val="00EB497D"/>
    <w:rsid w:val="00EB6EA7"/>
    <w:rsid w:val="00ED1A15"/>
    <w:rsid w:val="00EF27E0"/>
    <w:rsid w:val="00F00F89"/>
    <w:rsid w:val="00F039C9"/>
    <w:rsid w:val="00F41314"/>
    <w:rsid w:val="00F72DD5"/>
    <w:rsid w:val="00F8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0FD24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36C22"/>
    <w:rPr>
      <w:rFonts w:ascii="Calibri" w:hAnsi="Calibri"/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41780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41780F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41780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1780F"/>
  </w:style>
  <w:style w:type="paragraph" w:styleId="Voettekst">
    <w:name w:val="footer"/>
    <w:basedOn w:val="Standaard"/>
    <w:link w:val="VoettekstChar"/>
    <w:uiPriority w:val="99"/>
    <w:unhideWhenUsed/>
    <w:rsid w:val="0041780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1780F"/>
  </w:style>
  <w:style w:type="character" w:styleId="Hyperlink">
    <w:name w:val="Hyperlink"/>
    <w:uiPriority w:val="99"/>
    <w:unhideWhenUsed/>
    <w:rsid w:val="0041780F"/>
    <w:rPr>
      <w:color w:val="0000FF"/>
      <w:u w:val="single"/>
    </w:rPr>
  </w:style>
  <w:style w:type="table" w:styleId="Tabelraster">
    <w:name w:val="Table Grid"/>
    <w:basedOn w:val="Standaardtabel"/>
    <w:uiPriority w:val="39"/>
    <w:rsid w:val="00F413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elniveau1">
    <w:name w:val="Titel niveau 1"/>
    <w:basedOn w:val="Standaard"/>
    <w:link w:val="Titelniveau1Char"/>
    <w:autoRedefine/>
    <w:qFormat/>
    <w:rsid w:val="00336C22"/>
    <w:pPr>
      <w:tabs>
        <w:tab w:val="left" w:pos="567"/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right" w:pos="9638"/>
      </w:tabs>
    </w:pPr>
    <w:rPr>
      <w:b/>
      <w:color w:val="28479E"/>
      <w:sz w:val="28"/>
    </w:rPr>
  </w:style>
  <w:style w:type="character" w:customStyle="1" w:styleId="Titelniveau1Char">
    <w:name w:val="Titel niveau 1 Char"/>
    <w:link w:val="Titelniveau1"/>
    <w:rsid w:val="00336C22"/>
    <w:rPr>
      <w:rFonts w:ascii="Calibri" w:hAnsi="Calibri"/>
      <w:b/>
      <w:color w:val="28479E"/>
      <w:sz w:val="28"/>
      <w:szCs w:val="22"/>
      <w:lang w:eastAsia="en-US"/>
    </w:rPr>
  </w:style>
  <w:style w:type="paragraph" w:styleId="Lijstalinea">
    <w:name w:val="List Paragraph"/>
    <w:basedOn w:val="Standaard"/>
    <w:uiPriority w:val="34"/>
    <w:qFormat/>
    <w:rsid w:val="004022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08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6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46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7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90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3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4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28479E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Calibr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Calibr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20-005 SJA richtlijn (RIC) v1.02.dotx</Template>
  <TotalTime>1</TotalTime>
  <Pages>4</Pages>
  <Words>304</Words>
  <Characters>1677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Antwerps Medisch Team vzw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20-005 SJA richtlijn (RIC)</dc:title>
  <dc:subject/>
  <dc:creator>Antwerps Medisch Team vzw</dc:creator>
  <cp:keywords/>
  <cp:lastModifiedBy>Antwerps Medisch Team vzw</cp:lastModifiedBy>
  <cp:revision>2</cp:revision>
  <cp:lastPrinted>2019-10-15T07:56:00Z</cp:lastPrinted>
  <dcterms:created xsi:type="dcterms:W3CDTF">2020-12-07T05:52:00Z</dcterms:created>
  <dcterms:modified xsi:type="dcterms:W3CDTF">2020-12-07T05:52:00Z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